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3E5857" w14:textId="77777777" w:rsidR="00DF292B" w:rsidRPr="00670E76" w:rsidRDefault="00651D78" w:rsidP="00DF292B">
      <w:pPr>
        <w:jc w:val="left"/>
        <w:rPr>
          <w:rFonts w:ascii="03スマートフォントUI" w:eastAsia="03スマートフォントUI" w:hAnsi="03スマートフォントU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CB87ED" wp14:editId="70909C71">
                <wp:simplePos x="0" y="0"/>
                <wp:positionH relativeFrom="page">
                  <wp:align>left</wp:align>
                </wp:positionH>
                <wp:positionV relativeFrom="paragraph">
                  <wp:posOffset>-1620520</wp:posOffset>
                </wp:positionV>
                <wp:extent cx="7560945" cy="10202545"/>
                <wp:effectExtent l="0" t="0" r="0" b="825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1020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FF7C9" w14:textId="77777777" w:rsidR="00AB576D" w:rsidRPr="00AB576D" w:rsidRDefault="00AB576D" w:rsidP="00A00010">
                            <w:pPr>
                              <w:jc w:val="center"/>
                              <w:rPr>
                                <w:rFonts w:ascii="HGP明朝E" w:eastAsia="HGP明朝E" w:hAnsi="Verdana"/>
                                <w:sz w:val="28"/>
                                <w:szCs w:val="28"/>
                              </w:rPr>
                            </w:pPr>
                            <w:bookmarkStart w:id="0" w:name="_Hlk528169654"/>
                            <w:bookmarkEnd w:id="0"/>
                          </w:p>
                          <w:p w14:paraId="4311A3C0" w14:textId="77777777" w:rsidR="00AB576D" w:rsidRDefault="00AB576D" w:rsidP="00ED7551">
                            <w:pPr>
                              <w:ind w:firstLineChars="150" w:firstLine="420"/>
                              <w:jc w:val="left"/>
                              <w:rPr>
                                <w:rFonts w:ascii="HGP明朝E" w:eastAsia="HGP明朝E" w:hAnsi="Verdana"/>
                                <w:sz w:val="28"/>
                                <w:szCs w:val="28"/>
                              </w:rPr>
                            </w:pPr>
                          </w:p>
                          <w:p w14:paraId="16C3CC67" w14:textId="77777777" w:rsidR="00ED7551" w:rsidRPr="00AB576D" w:rsidRDefault="00ED7551" w:rsidP="00ED7551">
                            <w:pPr>
                              <w:ind w:firstLineChars="150" w:firstLine="420"/>
                              <w:jc w:val="left"/>
                              <w:rPr>
                                <w:rFonts w:ascii="HGP明朝E" w:eastAsia="HGP明朝E" w:hAnsi="Verdana"/>
                                <w:sz w:val="28"/>
                                <w:szCs w:val="28"/>
                              </w:rPr>
                            </w:pPr>
                          </w:p>
                          <w:p w14:paraId="7085421D" w14:textId="77777777" w:rsidR="00F654DD" w:rsidRDefault="00F654DD" w:rsidP="00ED7551">
                            <w:pPr>
                              <w:rPr>
                                <w:rFonts w:ascii="HGP創英角ｺﾞｼｯｸUB" w:eastAsia="HGP創英角ｺﾞｼｯｸUB"/>
                                <w:sz w:val="72"/>
                                <w:szCs w:val="72"/>
                              </w:rPr>
                            </w:pPr>
                          </w:p>
                          <w:p w14:paraId="4346434D" w14:textId="48756D79" w:rsidR="00F654DD" w:rsidRPr="00E442AF" w:rsidRDefault="00F654DD" w:rsidP="0022035E">
                            <w:pPr>
                              <w:rPr>
                                <w:rFonts w:ascii="HGP創英角ｺﾞｼｯｸUB" w:eastAsia="HGP創英角ｺﾞｼｯｸUB"/>
                                <w:sz w:val="44"/>
                                <w:szCs w:val="44"/>
                              </w:rPr>
                            </w:pPr>
                          </w:p>
                          <w:p w14:paraId="7990C90B" w14:textId="5F41CDDA" w:rsidR="00314D10" w:rsidRPr="004E297D" w:rsidRDefault="00A92965" w:rsidP="004E297D">
                            <w:pPr>
                              <w:jc w:val="center"/>
                              <w:rPr>
                                <w:rFonts w:ascii="パンダベーカリー" w:eastAsia="パンダベーカリー" w:hAnsi="パンダベーカリー" w:hint="eastAsia"/>
                                <w:color w:val="F93568"/>
                                <w:sz w:val="96"/>
                                <w:szCs w:val="72"/>
                                <w:u w:val="single"/>
                              </w:rPr>
                            </w:pPr>
                            <w:r w:rsidRPr="004E297D">
                              <w:rPr>
                                <w:rFonts w:ascii="パンダベーカリー" w:eastAsia="パンダベーカリー" w:hAnsi="パンダベーカリー" w:hint="eastAsia"/>
                                <w:color w:val="F93568"/>
                                <w:sz w:val="96"/>
                                <w:szCs w:val="72"/>
                                <w:u w:val="single"/>
                              </w:rPr>
                              <w:t>【請求用P</w:t>
                            </w:r>
                            <w:r w:rsidRPr="004E297D">
                              <w:rPr>
                                <w:rFonts w:ascii="パンダベーカリー" w:eastAsia="パンダベーカリー" w:hAnsi="パンダベーカリー"/>
                                <w:color w:val="F93568"/>
                                <w:sz w:val="96"/>
                                <w:szCs w:val="72"/>
                                <w:u w:val="single"/>
                              </w:rPr>
                              <w:t>DF</w:t>
                            </w:r>
                            <w:r w:rsidRPr="004E297D">
                              <w:rPr>
                                <w:rFonts w:ascii="パンダベーカリー" w:eastAsia="パンダベーカリー" w:hAnsi="パンダベーカリー" w:hint="eastAsia"/>
                                <w:color w:val="F93568"/>
                                <w:sz w:val="96"/>
                                <w:szCs w:val="72"/>
                                <w:u w:val="single"/>
                              </w:rPr>
                              <w:t>】</w:t>
                            </w:r>
                          </w:p>
                          <w:p w14:paraId="731D36A4" w14:textId="77777777" w:rsidR="004E297D" w:rsidRPr="004E297D" w:rsidRDefault="004E297D" w:rsidP="004E297D">
                            <w:pPr>
                              <w:jc w:val="center"/>
                              <w:rPr>
                                <w:rFonts w:ascii="パンダベーカリー" w:eastAsia="パンダベーカリー" w:hAnsi="パンダベーカリー"/>
                                <w:sz w:val="72"/>
                                <w:szCs w:val="72"/>
                              </w:rPr>
                            </w:pPr>
                            <w:r w:rsidRPr="004E297D">
                              <w:rPr>
                                <w:rFonts w:ascii="パンダベーカリー" w:eastAsia="パンダベーカリー" w:hAnsi="パンダベーカリー" w:hint="eastAsia"/>
                                <w:sz w:val="72"/>
                                <w:szCs w:val="72"/>
                              </w:rPr>
                              <w:t>【副業→メルマガ】</w:t>
                            </w:r>
                          </w:p>
                          <w:p w14:paraId="42C619F4" w14:textId="77777777" w:rsidR="004E297D" w:rsidRPr="004E297D" w:rsidRDefault="004E297D" w:rsidP="004E297D">
                            <w:pPr>
                              <w:jc w:val="center"/>
                              <w:rPr>
                                <w:rFonts w:ascii="パンダベーカリー" w:eastAsia="パンダベーカリー" w:hAnsi="パンダベーカリー"/>
                                <w:sz w:val="72"/>
                                <w:szCs w:val="72"/>
                              </w:rPr>
                            </w:pPr>
                            <w:r w:rsidRPr="004E297D">
                              <w:rPr>
                                <w:rFonts w:ascii="パンダベーカリー" w:eastAsia="パンダベーカリー" w:hAnsi="パンダベーカリー" w:hint="eastAsia"/>
                                <w:sz w:val="72"/>
                                <w:szCs w:val="72"/>
                              </w:rPr>
                              <w:t>月1500万円稼ぐ凛オリジナル★</w:t>
                            </w:r>
                          </w:p>
                          <w:p w14:paraId="44DE8087" w14:textId="77777777" w:rsidR="004E297D" w:rsidRPr="004E297D" w:rsidRDefault="004E297D" w:rsidP="004E297D">
                            <w:pPr>
                              <w:jc w:val="center"/>
                              <w:rPr>
                                <w:rFonts w:ascii="パンダベーカリー" w:eastAsia="パンダベーカリー" w:hAnsi="パンダベーカリー"/>
                                <w:sz w:val="72"/>
                                <w:szCs w:val="72"/>
                              </w:rPr>
                            </w:pPr>
                            <w:r w:rsidRPr="004E297D">
                              <w:rPr>
                                <w:rFonts w:ascii="パンダベーカリー" w:eastAsia="パンダベーカリー" w:hAnsi="パンダベーカリー" w:hint="eastAsia"/>
                                <w:sz w:val="72"/>
                                <w:szCs w:val="72"/>
                              </w:rPr>
                              <w:t>ズルしてラクする！ASP案件選定シート＆</w:t>
                            </w:r>
                          </w:p>
                          <w:p w14:paraId="26F5A18C" w14:textId="77777777" w:rsidR="004E297D" w:rsidRPr="004E297D" w:rsidRDefault="004E297D" w:rsidP="004E297D">
                            <w:pPr>
                              <w:jc w:val="center"/>
                              <w:rPr>
                                <w:rFonts w:ascii="パンダベーカリー" w:eastAsia="パンダベーカリー" w:hAnsi="パンダベーカリー"/>
                                <w:sz w:val="72"/>
                                <w:szCs w:val="72"/>
                              </w:rPr>
                            </w:pPr>
                            <w:r w:rsidRPr="004E297D">
                              <w:rPr>
                                <w:rFonts w:ascii="パンダベーカリー" w:eastAsia="パンダベーカリー" w:hAnsi="パンダベーカリー" w:hint="eastAsia"/>
                                <w:sz w:val="72"/>
                                <w:szCs w:val="72"/>
                              </w:rPr>
                              <w:t>知らないと失敗する！</w:t>
                            </w:r>
                          </w:p>
                          <w:p w14:paraId="38433DEB" w14:textId="77777777" w:rsidR="004E297D" w:rsidRPr="004E297D" w:rsidRDefault="004E297D" w:rsidP="004E297D">
                            <w:pPr>
                              <w:jc w:val="center"/>
                              <w:rPr>
                                <w:rFonts w:ascii="パンダベーカリー" w:eastAsia="パンダベーカリー" w:hAnsi="パンダベーカリー"/>
                                <w:sz w:val="72"/>
                                <w:szCs w:val="72"/>
                              </w:rPr>
                            </w:pPr>
                            <w:r w:rsidRPr="004E297D">
                              <w:rPr>
                                <w:rFonts w:ascii="パンダベーカリー" w:eastAsia="パンダベーカリー" w:hAnsi="パンダベーカリー" w:hint="eastAsia"/>
                                <w:sz w:val="72"/>
                                <w:szCs w:val="72"/>
                              </w:rPr>
                              <w:t>６つの稼げる案件選定基準、</w:t>
                            </w:r>
                          </w:p>
                          <w:p w14:paraId="70F0A647" w14:textId="726F1306" w:rsidR="004E297D" w:rsidRDefault="004E297D" w:rsidP="00D663D4">
                            <w:pPr>
                              <w:jc w:val="center"/>
                              <w:rPr>
                                <w:rFonts w:ascii="パンダベーカリー" w:eastAsia="パンダベーカリー" w:hAnsi="パンダベーカリー"/>
                                <w:sz w:val="72"/>
                                <w:szCs w:val="72"/>
                              </w:rPr>
                            </w:pPr>
                            <w:r w:rsidRPr="004E297D">
                              <w:rPr>
                                <w:rFonts w:ascii="パンダベーカリー" w:eastAsia="パンダベーカリー" w:hAnsi="パンダベーカリー" w:hint="eastAsia"/>
                                <w:sz w:val="72"/>
                                <w:szCs w:val="72"/>
                              </w:rPr>
                              <w:t>大暴露レポ！</w:t>
                            </w:r>
                          </w:p>
                          <w:p w14:paraId="2A39C60A" w14:textId="77777777" w:rsidR="00E442AF" w:rsidRPr="00E442AF" w:rsidRDefault="00E442AF" w:rsidP="00D663D4">
                            <w:pPr>
                              <w:jc w:val="center"/>
                              <w:rPr>
                                <w:rFonts w:ascii="パンダベーカリー" w:eastAsia="パンダベーカリー" w:hAnsi="パンダベーカリー" w:hint="eastAsia"/>
                                <w:sz w:val="40"/>
                                <w:szCs w:val="40"/>
                              </w:rPr>
                            </w:pPr>
                          </w:p>
                          <w:p w14:paraId="04027086" w14:textId="77777777" w:rsidR="00D663D4" w:rsidRDefault="004E297D" w:rsidP="004E297D">
                            <w:pPr>
                              <w:jc w:val="center"/>
                              <w:rPr>
                                <w:rFonts w:ascii="パンダベーカリー" w:eastAsia="パンダベーカリー" w:hAnsi="パンダベーカリー"/>
                                <w:sz w:val="56"/>
                                <w:szCs w:val="72"/>
                              </w:rPr>
                            </w:pPr>
                            <w:r w:rsidRPr="005C5065">
                              <w:rPr>
                                <w:rFonts w:ascii="パンダベーカリー" w:eastAsia="パンダベーカリー" w:hAnsi="パンダベーカリー" w:hint="eastAsia"/>
                                <w:sz w:val="56"/>
                                <w:szCs w:val="72"/>
                              </w:rPr>
                              <w:t>作成者：</w:t>
                            </w:r>
                            <w:bookmarkStart w:id="1" w:name="_Hlk53150605"/>
                            <w:r w:rsidRPr="005C5065">
                              <w:rPr>
                                <w:rFonts w:ascii="パンダベーカリー" w:eastAsia="パンダベーカリー" w:hAnsi="パンダベーカリー" w:hint="eastAsia"/>
                                <w:sz w:val="56"/>
                                <w:szCs w:val="72"/>
                              </w:rPr>
                              <w:t>凛-</w:t>
                            </w:r>
                            <w:r w:rsidRPr="005C5065">
                              <w:rPr>
                                <w:rFonts w:ascii="パンダベーカリー" w:eastAsia="パンダベーカリー" w:hAnsi="パンダベーカリー"/>
                                <w:sz w:val="56"/>
                                <w:szCs w:val="72"/>
                              </w:rPr>
                              <w:t>Rin</w:t>
                            </w:r>
                            <w:r w:rsidRPr="005C5065">
                              <w:rPr>
                                <w:rFonts w:ascii="パンダベーカリー" w:eastAsia="パンダベーカリー" w:hAnsi="パンダベーカリー" w:hint="eastAsia"/>
                                <w:sz w:val="56"/>
                                <w:szCs w:val="72"/>
                              </w:rPr>
                              <w:t>-</w:t>
                            </w:r>
                            <w:bookmarkEnd w:id="1"/>
                          </w:p>
                          <w:p w14:paraId="272AED6C" w14:textId="5E115C22" w:rsidR="004E297D" w:rsidRPr="00D663D4" w:rsidRDefault="00D663D4" w:rsidP="00D663D4">
                            <w:pPr>
                              <w:jc w:val="center"/>
                              <w:rPr>
                                <w:rFonts w:ascii="パンダベーカリー" w:eastAsia="パンダベーカリー" w:hAnsi="パンダベーカリー"/>
                                <w:sz w:val="72"/>
                                <w:szCs w:val="72"/>
                              </w:rPr>
                            </w:pPr>
                            <w:r w:rsidRPr="00E442AF">
                              <w:rPr>
                                <w:rFonts w:ascii="パンダベーカリー" w:eastAsia="パンダベーカリー" w:hAnsi="パンダベーカリー" w:hint="eastAsia"/>
                                <w:sz w:val="52"/>
                                <w:szCs w:val="56"/>
                              </w:rPr>
                              <w:t>ブログ</w:t>
                            </w:r>
                            <w:r w:rsidRPr="00E442AF">
                              <w:rPr>
                                <w:rFonts w:ascii="パンダベーカリー" w:eastAsia="パンダベーカリー" w:hAnsi="パンダベーカリー" w:hint="eastAsia"/>
                                <w:color w:val="FF0066"/>
                                <w:sz w:val="52"/>
                                <w:szCs w:val="56"/>
                              </w:rPr>
                              <w:t>♥</w:t>
                            </w:r>
                            <w:hyperlink r:id="rId8" w:history="1">
                              <w:r w:rsidRPr="002D74D4">
                                <w:rPr>
                                  <w:rStyle w:val="a6"/>
                                  <w:rFonts w:ascii="パンダベーカリー" w:eastAsia="パンダベーカリー" w:hAnsi="パンダベーカリー"/>
                                  <w:sz w:val="44"/>
                                  <w:szCs w:val="72"/>
                                </w:rPr>
                                <w:t>http</w:t>
                              </w:r>
                              <w:r w:rsidRPr="002D74D4">
                                <w:rPr>
                                  <w:rStyle w:val="a6"/>
                                  <w:rFonts w:ascii="パンダベーカリー" w:eastAsia="パンダベーカリー" w:hAnsi="パンダベーカリー" w:hint="eastAsia"/>
                                  <w:sz w:val="44"/>
                                  <w:szCs w:val="72"/>
                                </w:rPr>
                                <w:t>s</w:t>
                              </w:r>
                              <w:r w:rsidRPr="002D74D4">
                                <w:rPr>
                                  <w:rStyle w:val="a6"/>
                                  <w:rFonts w:ascii="パンダベーカリー" w:eastAsia="パンダベーカリー" w:hAnsi="パンダベーカリー"/>
                                  <w:sz w:val="44"/>
                                  <w:szCs w:val="72"/>
                                </w:rPr>
                                <w:t>//affi-rin.com</w:t>
                              </w:r>
                            </w:hyperlink>
                          </w:p>
                          <w:p w14:paraId="0A864A46" w14:textId="34E26177" w:rsidR="00155693" w:rsidRPr="004E297D" w:rsidRDefault="00155693" w:rsidP="00155693">
                            <w:pPr>
                              <w:rPr>
                                <w:rFonts w:ascii="HGP創英角ｺﾞｼｯｸUB" w:eastAsia="HGP創英角ｺﾞｼｯｸUB"/>
                                <w:sz w:val="72"/>
                                <w:szCs w:val="72"/>
                              </w:rPr>
                            </w:pPr>
                          </w:p>
                          <w:p w14:paraId="6BC1DAAF" w14:textId="77777777" w:rsidR="00155693" w:rsidRPr="00155693" w:rsidRDefault="00155693" w:rsidP="00155693">
                            <w:pPr>
                              <w:rPr>
                                <w:rFonts w:ascii="HGP創英角ｺﾞｼｯｸUB" w:eastAsia="HGP創英角ｺﾞｼｯｸUB"/>
                                <w:sz w:val="52"/>
                                <w:szCs w:val="52"/>
                              </w:rPr>
                            </w:pPr>
                          </w:p>
                          <w:p w14:paraId="5CDC1B72" w14:textId="77777777" w:rsidR="00155693" w:rsidRDefault="00155693" w:rsidP="00155693">
                            <w:pPr>
                              <w:jc w:val="center"/>
                              <w:rPr>
                                <w:rFonts w:ascii="はなぞめフォント" w:eastAsia="はなぞめフォント" w:hAnsi="はなぞめフォント"/>
                                <w:sz w:val="52"/>
                                <w:szCs w:val="72"/>
                              </w:rPr>
                            </w:pPr>
                            <w:r w:rsidRPr="00FF2882">
                              <w:rPr>
                                <w:rFonts w:ascii="はなぞめフォント" w:eastAsia="はなぞめフォント" w:hAnsi="はなぞめフォント" w:hint="eastAsia"/>
                                <w:sz w:val="52"/>
                                <w:szCs w:val="72"/>
                              </w:rPr>
                              <w:t>作成者：凛―Rin―</w:t>
                            </w:r>
                          </w:p>
                          <w:p w14:paraId="0315D137" w14:textId="591FB54A" w:rsidR="00155693" w:rsidRDefault="00155693" w:rsidP="00155693">
                            <w:pPr>
                              <w:jc w:val="center"/>
                              <w:rPr>
                                <w:rFonts w:ascii="はなぞめフォント" w:eastAsia="はなぞめフォント" w:hAnsi="はなぞめフォント"/>
                                <w:sz w:val="14"/>
                                <w:szCs w:val="18"/>
                              </w:rPr>
                            </w:pPr>
                          </w:p>
                          <w:p w14:paraId="307AAB0E" w14:textId="77777777" w:rsidR="00C622FF" w:rsidRPr="00930CD9" w:rsidRDefault="00C622FF" w:rsidP="00155693">
                            <w:pPr>
                              <w:jc w:val="center"/>
                              <w:rPr>
                                <w:rFonts w:ascii="はなぞめフォント" w:eastAsia="はなぞめフォント" w:hAnsi="はなぞめフォント" w:hint="eastAsia"/>
                                <w:sz w:val="14"/>
                                <w:szCs w:val="18"/>
                              </w:rPr>
                            </w:pPr>
                          </w:p>
                          <w:p w14:paraId="7707D490" w14:textId="77777777" w:rsidR="00155693" w:rsidRPr="00F55E18" w:rsidRDefault="00AF41B4" w:rsidP="00155693">
                            <w:pPr>
                              <w:jc w:val="center"/>
                              <w:rPr>
                                <w:rFonts w:ascii="はなぞめフォント" w:eastAsia="はなぞめフォント" w:hAnsi="はなぞめフォント"/>
                                <w:sz w:val="36"/>
                                <w:szCs w:val="36"/>
                              </w:rPr>
                            </w:pPr>
                            <w:hyperlink r:id="rId9" w:history="1">
                              <w:r w:rsidR="00155693" w:rsidRPr="00F55E18">
                                <w:rPr>
                                  <w:rStyle w:val="a6"/>
                                  <w:rFonts w:ascii="はなぞめフォント" w:eastAsia="はなぞめフォント" w:hAnsi="はなぞめフォント" w:hint="eastAsia"/>
                                  <w:sz w:val="36"/>
                                  <w:szCs w:val="36"/>
                                </w:rPr>
                                <w:t>【5ヶ月目で月144万円達成するまでの実践記つき】</w:t>
                              </w:r>
                              <w:r w:rsidR="00155693">
                                <w:rPr>
                                  <w:rStyle w:val="a6"/>
                                  <w:rFonts w:ascii="はなぞめフォント" w:eastAsia="はなぞめフォント" w:hAnsi="はなぞめフォント" w:hint="eastAsia"/>
                                  <w:sz w:val="36"/>
                                  <w:szCs w:val="36"/>
                                </w:rPr>
                                <w:t>秘密</w:t>
                              </w:r>
                              <w:r w:rsidR="00155693" w:rsidRPr="00F55E18">
                                <w:rPr>
                                  <w:rStyle w:val="a6"/>
                                  <w:rFonts w:ascii="はなぞめフォント" w:eastAsia="はなぞめフォント" w:hAnsi="はなぞめフォント" w:hint="eastAsia"/>
                                  <w:sz w:val="36"/>
                                  <w:szCs w:val="36"/>
                                </w:rPr>
                                <w:t>メルマガ♪</w:t>
                              </w:r>
                            </w:hyperlink>
                          </w:p>
                          <w:p w14:paraId="02729141" w14:textId="77777777" w:rsidR="00155693" w:rsidRPr="00F55E18" w:rsidRDefault="00AF41B4" w:rsidP="00155693">
                            <w:pPr>
                              <w:jc w:val="center"/>
                              <w:rPr>
                                <w:rFonts w:ascii="はなぞめフォント" w:eastAsia="はなぞめフォント" w:hAnsi="はなぞめフォント"/>
                                <w:sz w:val="36"/>
                                <w:szCs w:val="36"/>
                              </w:rPr>
                            </w:pPr>
                            <w:hyperlink r:id="rId10" w:history="1">
                              <w:r w:rsidR="00155693" w:rsidRPr="00F55E18">
                                <w:rPr>
                                  <w:rStyle w:val="a6"/>
                                  <w:rFonts w:ascii="はなぞめフォント" w:eastAsia="はなぞめフォント" w:hAnsi="はなぞめフォント" w:hint="eastAsia"/>
                                  <w:sz w:val="36"/>
                                  <w:szCs w:val="36"/>
                                </w:rPr>
                                <w:t>【6日間の無料アフィリエイトスタート講座】新米ママの凛ブログ♪</w:t>
                              </w:r>
                            </w:hyperlink>
                          </w:p>
                          <w:p w14:paraId="26C4978F" w14:textId="77777777" w:rsidR="008C4540" w:rsidRPr="00155693" w:rsidRDefault="008C454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CB87E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-127.6pt;width:595.35pt;height:803.3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" filled="f" stroked="f">
                <v:textbox inset="5.85pt,.7pt,5.85pt,.7pt">
                  <w:txbxContent>
                    <w:p w14:paraId="3A3FF7C9" w14:textId="77777777" w:rsidR="00AB576D" w:rsidRPr="00AB576D" w:rsidRDefault="00AB576D" w:rsidP="00A00010">
                      <w:pPr>
                        <w:jc w:val="center"/>
                        <w:rPr>
                          <w:rFonts w:ascii="HGP明朝E" w:eastAsia="HGP明朝E" w:hAnsi="Verdana"/>
                          <w:sz w:val="28"/>
                          <w:szCs w:val="28"/>
                        </w:rPr>
                      </w:pPr>
                      <w:bookmarkStart w:id="2" w:name="_Hlk528169654"/>
                      <w:bookmarkEnd w:id="2"/>
                    </w:p>
                    <w:p w14:paraId="4311A3C0" w14:textId="77777777" w:rsidR="00AB576D" w:rsidRDefault="00AB576D" w:rsidP="00ED7551">
                      <w:pPr>
                        <w:ind w:firstLineChars="150" w:firstLine="420"/>
                        <w:jc w:val="left"/>
                        <w:rPr>
                          <w:rFonts w:ascii="HGP明朝E" w:eastAsia="HGP明朝E" w:hAnsi="Verdana"/>
                          <w:sz w:val="28"/>
                          <w:szCs w:val="28"/>
                        </w:rPr>
                      </w:pPr>
                    </w:p>
                    <w:p w14:paraId="16C3CC67" w14:textId="77777777" w:rsidR="00ED7551" w:rsidRPr="00AB576D" w:rsidRDefault="00ED7551" w:rsidP="00ED7551">
                      <w:pPr>
                        <w:ind w:firstLineChars="150" w:firstLine="420"/>
                        <w:jc w:val="left"/>
                        <w:rPr>
                          <w:rFonts w:ascii="HGP明朝E" w:eastAsia="HGP明朝E" w:hAnsi="Verdana"/>
                          <w:sz w:val="28"/>
                          <w:szCs w:val="28"/>
                        </w:rPr>
                      </w:pPr>
                    </w:p>
                    <w:p w14:paraId="7085421D" w14:textId="77777777" w:rsidR="00F654DD" w:rsidRDefault="00F654DD" w:rsidP="00ED7551">
                      <w:pPr>
                        <w:rPr>
                          <w:rFonts w:ascii="HGP創英角ｺﾞｼｯｸUB" w:eastAsia="HGP創英角ｺﾞｼｯｸUB"/>
                          <w:sz w:val="72"/>
                          <w:szCs w:val="72"/>
                        </w:rPr>
                      </w:pPr>
                    </w:p>
                    <w:p w14:paraId="4346434D" w14:textId="48756D79" w:rsidR="00F654DD" w:rsidRPr="00E442AF" w:rsidRDefault="00F654DD" w:rsidP="0022035E">
                      <w:pPr>
                        <w:rPr>
                          <w:rFonts w:ascii="HGP創英角ｺﾞｼｯｸUB" w:eastAsia="HGP創英角ｺﾞｼｯｸUB"/>
                          <w:sz w:val="44"/>
                          <w:szCs w:val="44"/>
                        </w:rPr>
                      </w:pPr>
                    </w:p>
                    <w:p w14:paraId="7990C90B" w14:textId="5F41CDDA" w:rsidR="00314D10" w:rsidRPr="004E297D" w:rsidRDefault="00A92965" w:rsidP="004E297D">
                      <w:pPr>
                        <w:jc w:val="center"/>
                        <w:rPr>
                          <w:rFonts w:ascii="パンダベーカリー" w:eastAsia="パンダベーカリー" w:hAnsi="パンダベーカリー" w:hint="eastAsia"/>
                          <w:color w:val="F93568"/>
                          <w:sz w:val="96"/>
                          <w:szCs w:val="72"/>
                          <w:u w:val="single"/>
                        </w:rPr>
                      </w:pPr>
                      <w:r w:rsidRPr="004E297D">
                        <w:rPr>
                          <w:rFonts w:ascii="パンダベーカリー" w:eastAsia="パンダベーカリー" w:hAnsi="パンダベーカリー" w:hint="eastAsia"/>
                          <w:color w:val="F93568"/>
                          <w:sz w:val="96"/>
                          <w:szCs w:val="72"/>
                          <w:u w:val="single"/>
                        </w:rPr>
                        <w:t>【請求用P</w:t>
                      </w:r>
                      <w:r w:rsidRPr="004E297D">
                        <w:rPr>
                          <w:rFonts w:ascii="パンダベーカリー" w:eastAsia="パンダベーカリー" w:hAnsi="パンダベーカリー"/>
                          <w:color w:val="F93568"/>
                          <w:sz w:val="96"/>
                          <w:szCs w:val="72"/>
                          <w:u w:val="single"/>
                        </w:rPr>
                        <w:t>DF</w:t>
                      </w:r>
                      <w:r w:rsidRPr="004E297D">
                        <w:rPr>
                          <w:rFonts w:ascii="パンダベーカリー" w:eastAsia="パンダベーカリー" w:hAnsi="パンダベーカリー" w:hint="eastAsia"/>
                          <w:color w:val="F93568"/>
                          <w:sz w:val="96"/>
                          <w:szCs w:val="72"/>
                          <w:u w:val="single"/>
                        </w:rPr>
                        <w:t>】</w:t>
                      </w:r>
                    </w:p>
                    <w:p w14:paraId="731D36A4" w14:textId="77777777" w:rsidR="004E297D" w:rsidRPr="004E297D" w:rsidRDefault="004E297D" w:rsidP="004E297D">
                      <w:pPr>
                        <w:jc w:val="center"/>
                        <w:rPr>
                          <w:rFonts w:ascii="パンダベーカリー" w:eastAsia="パンダベーカリー" w:hAnsi="パンダベーカリー"/>
                          <w:sz w:val="72"/>
                          <w:szCs w:val="72"/>
                        </w:rPr>
                      </w:pPr>
                      <w:r w:rsidRPr="004E297D">
                        <w:rPr>
                          <w:rFonts w:ascii="パンダベーカリー" w:eastAsia="パンダベーカリー" w:hAnsi="パンダベーカリー" w:hint="eastAsia"/>
                          <w:sz w:val="72"/>
                          <w:szCs w:val="72"/>
                        </w:rPr>
                        <w:t>【副業→メルマガ】</w:t>
                      </w:r>
                    </w:p>
                    <w:p w14:paraId="42C619F4" w14:textId="77777777" w:rsidR="004E297D" w:rsidRPr="004E297D" w:rsidRDefault="004E297D" w:rsidP="004E297D">
                      <w:pPr>
                        <w:jc w:val="center"/>
                        <w:rPr>
                          <w:rFonts w:ascii="パンダベーカリー" w:eastAsia="パンダベーカリー" w:hAnsi="パンダベーカリー"/>
                          <w:sz w:val="72"/>
                          <w:szCs w:val="72"/>
                        </w:rPr>
                      </w:pPr>
                      <w:r w:rsidRPr="004E297D">
                        <w:rPr>
                          <w:rFonts w:ascii="パンダベーカリー" w:eastAsia="パンダベーカリー" w:hAnsi="パンダベーカリー" w:hint="eastAsia"/>
                          <w:sz w:val="72"/>
                          <w:szCs w:val="72"/>
                        </w:rPr>
                        <w:t>月1500万円稼ぐ凛オリジナル★</w:t>
                      </w:r>
                    </w:p>
                    <w:p w14:paraId="44DE8087" w14:textId="77777777" w:rsidR="004E297D" w:rsidRPr="004E297D" w:rsidRDefault="004E297D" w:rsidP="004E297D">
                      <w:pPr>
                        <w:jc w:val="center"/>
                        <w:rPr>
                          <w:rFonts w:ascii="パンダベーカリー" w:eastAsia="パンダベーカリー" w:hAnsi="パンダベーカリー"/>
                          <w:sz w:val="72"/>
                          <w:szCs w:val="72"/>
                        </w:rPr>
                      </w:pPr>
                      <w:r w:rsidRPr="004E297D">
                        <w:rPr>
                          <w:rFonts w:ascii="パンダベーカリー" w:eastAsia="パンダベーカリー" w:hAnsi="パンダベーカリー" w:hint="eastAsia"/>
                          <w:sz w:val="72"/>
                          <w:szCs w:val="72"/>
                        </w:rPr>
                        <w:t>ズルしてラクする！ASP案件選定シート＆</w:t>
                      </w:r>
                    </w:p>
                    <w:p w14:paraId="26F5A18C" w14:textId="77777777" w:rsidR="004E297D" w:rsidRPr="004E297D" w:rsidRDefault="004E297D" w:rsidP="004E297D">
                      <w:pPr>
                        <w:jc w:val="center"/>
                        <w:rPr>
                          <w:rFonts w:ascii="パンダベーカリー" w:eastAsia="パンダベーカリー" w:hAnsi="パンダベーカリー"/>
                          <w:sz w:val="72"/>
                          <w:szCs w:val="72"/>
                        </w:rPr>
                      </w:pPr>
                      <w:r w:rsidRPr="004E297D">
                        <w:rPr>
                          <w:rFonts w:ascii="パンダベーカリー" w:eastAsia="パンダベーカリー" w:hAnsi="パンダベーカリー" w:hint="eastAsia"/>
                          <w:sz w:val="72"/>
                          <w:szCs w:val="72"/>
                        </w:rPr>
                        <w:t>知らないと失敗する！</w:t>
                      </w:r>
                    </w:p>
                    <w:p w14:paraId="38433DEB" w14:textId="77777777" w:rsidR="004E297D" w:rsidRPr="004E297D" w:rsidRDefault="004E297D" w:rsidP="004E297D">
                      <w:pPr>
                        <w:jc w:val="center"/>
                        <w:rPr>
                          <w:rFonts w:ascii="パンダベーカリー" w:eastAsia="パンダベーカリー" w:hAnsi="パンダベーカリー"/>
                          <w:sz w:val="72"/>
                          <w:szCs w:val="72"/>
                        </w:rPr>
                      </w:pPr>
                      <w:r w:rsidRPr="004E297D">
                        <w:rPr>
                          <w:rFonts w:ascii="パンダベーカリー" w:eastAsia="パンダベーカリー" w:hAnsi="パンダベーカリー" w:hint="eastAsia"/>
                          <w:sz w:val="72"/>
                          <w:szCs w:val="72"/>
                        </w:rPr>
                        <w:t>６つの稼げる案件選定基準、</w:t>
                      </w:r>
                    </w:p>
                    <w:p w14:paraId="70F0A647" w14:textId="726F1306" w:rsidR="004E297D" w:rsidRDefault="004E297D" w:rsidP="00D663D4">
                      <w:pPr>
                        <w:jc w:val="center"/>
                        <w:rPr>
                          <w:rFonts w:ascii="パンダベーカリー" w:eastAsia="パンダベーカリー" w:hAnsi="パンダベーカリー"/>
                          <w:sz w:val="72"/>
                          <w:szCs w:val="72"/>
                        </w:rPr>
                      </w:pPr>
                      <w:r w:rsidRPr="004E297D">
                        <w:rPr>
                          <w:rFonts w:ascii="パンダベーカリー" w:eastAsia="パンダベーカリー" w:hAnsi="パンダベーカリー" w:hint="eastAsia"/>
                          <w:sz w:val="72"/>
                          <w:szCs w:val="72"/>
                        </w:rPr>
                        <w:t>大暴露レポ！</w:t>
                      </w:r>
                    </w:p>
                    <w:p w14:paraId="2A39C60A" w14:textId="77777777" w:rsidR="00E442AF" w:rsidRPr="00E442AF" w:rsidRDefault="00E442AF" w:rsidP="00D663D4">
                      <w:pPr>
                        <w:jc w:val="center"/>
                        <w:rPr>
                          <w:rFonts w:ascii="パンダベーカリー" w:eastAsia="パンダベーカリー" w:hAnsi="パンダベーカリー" w:hint="eastAsia"/>
                          <w:sz w:val="40"/>
                          <w:szCs w:val="40"/>
                        </w:rPr>
                      </w:pPr>
                    </w:p>
                    <w:p w14:paraId="04027086" w14:textId="77777777" w:rsidR="00D663D4" w:rsidRDefault="004E297D" w:rsidP="004E297D">
                      <w:pPr>
                        <w:jc w:val="center"/>
                        <w:rPr>
                          <w:rFonts w:ascii="パンダベーカリー" w:eastAsia="パンダベーカリー" w:hAnsi="パンダベーカリー"/>
                          <w:sz w:val="56"/>
                          <w:szCs w:val="72"/>
                        </w:rPr>
                      </w:pPr>
                      <w:r w:rsidRPr="005C5065">
                        <w:rPr>
                          <w:rFonts w:ascii="パンダベーカリー" w:eastAsia="パンダベーカリー" w:hAnsi="パンダベーカリー" w:hint="eastAsia"/>
                          <w:sz w:val="56"/>
                          <w:szCs w:val="72"/>
                        </w:rPr>
                        <w:t>作成者：</w:t>
                      </w:r>
                      <w:bookmarkStart w:id="3" w:name="_Hlk53150605"/>
                      <w:r w:rsidRPr="005C5065">
                        <w:rPr>
                          <w:rFonts w:ascii="パンダベーカリー" w:eastAsia="パンダベーカリー" w:hAnsi="パンダベーカリー" w:hint="eastAsia"/>
                          <w:sz w:val="56"/>
                          <w:szCs w:val="72"/>
                        </w:rPr>
                        <w:t>凛-</w:t>
                      </w:r>
                      <w:r w:rsidRPr="005C5065">
                        <w:rPr>
                          <w:rFonts w:ascii="パンダベーカリー" w:eastAsia="パンダベーカリー" w:hAnsi="パンダベーカリー"/>
                          <w:sz w:val="56"/>
                          <w:szCs w:val="72"/>
                        </w:rPr>
                        <w:t>Rin</w:t>
                      </w:r>
                      <w:r w:rsidRPr="005C5065">
                        <w:rPr>
                          <w:rFonts w:ascii="パンダベーカリー" w:eastAsia="パンダベーカリー" w:hAnsi="パンダベーカリー" w:hint="eastAsia"/>
                          <w:sz w:val="56"/>
                          <w:szCs w:val="72"/>
                        </w:rPr>
                        <w:t>-</w:t>
                      </w:r>
                      <w:bookmarkEnd w:id="3"/>
                    </w:p>
                    <w:p w14:paraId="272AED6C" w14:textId="5E115C22" w:rsidR="004E297D" w:rsidRPr="00D663D4" w:rsidRDefault="00D663D4" w:rsidP="00D663D4">
                      <w:pPr>
                        <w:jc w:val="center"/>
                        <w:rPr>
                          <w:rFonts w:ascii="パンダベーカリー" w:eastAsia="パンダベーカリー" w:hAnsi="パンダベーカリー"/>
                          <w:sz w:val="72"/>
                          <w:szCs w:val="72"/>
                        </w:rPr>
                      </w:pPr>
                      <w:r w:rsidRPr="00E442AF">
                        <w:rPr>
                          <w:rFonts w:ascii="パンダベーカリー" w:eastAsia="パンダベーカリー" w:hAnsi="パンダベーカリー" w:hint="eastAsia"/>
                          <w:sz w:val="52"/>
                          <w:szCs w:val="56"/>
                        </w:rPr>
                        <w:t>ブログ</w:t>
                      </w:r>
                      <w:r w:rsidRPr="00E442AF">
                        <w:rPr>
                          <w:rFonts w:ascii="パンダベーカリー" w:eastAsia="パンダベーカリー" w:hAnsi="パンダベーカリー" w:hint="eastAsia"/>
                          <w:color w:val="FF0066"/>
                          <w:sz w:val="52"/>
                          <w:szCs w:val="56"/>
                        </w:rPr>
                        <w:t>♥</w:t>
                      </w:r>
                      <w:hyperlink r:id="rId11" w:history="1">
                        <w:r w:rsidRPr="002D74D4">
                          <w:rPr>
                            <w:rStyle w:val="a6"/>
                            <w:rFonts w:ascii="パンダベーカリー" w:eastAsia="パンダベーカリー" w:hAnsi="パンダベーカリー"/>
                            <w:sz w:val="44"/>
                            <w:szCs w:val="72"/>
                          </w:rPr>
                          <w:t>http</w:t>
                        </w:r>
                        <w:r w:rsidRPr="002D74D4">
                          <w:rPr>
                            <w:rStyle w:val="a6"/>
                            <w:rFonts w:ascii="パンダベーカリー" w:eastAsia="パンダベーカリー" w:hAnsi="パンダベーカリー" w:hint="eastAsia"/>
                            <w:sz w:val="44"/>
                            <w:szCs w:val="72"/>
                          </w:rPr>
                          <w:t>s</w:t>
                        </w:r>
                        <w:r w:rsidRPr="002D74D4">
                          <w:rPr>
                            <w:rStyle w:val="a6"/>
                            <w:rFonts w:ascii="パンダベーカリー" w:eastAsia="パンダベーカリー" w:hAnsi="パンダベーカリー"/>
                            <w:sz w:val="44"/>
                            <w:szCs w:val="72"/>
                          </w:rPr>
                          <w:t>//affi-rin.com</w:t>
                        </w:r>
                      </w:hyperlink>
                    </w:p>
                    <w:p w14:paraId="0A864A46" w14:textId="34E26177" w:rsidR="00155693" w:rsidRPr="004E297D" w:rsidRDefault="00155693" w:rsidP="00155693">
                      <w:pPr>
                        <w:rPr>
                          <w:rFonts w:ascii="HGP創英角ｺﾞｼｯｸUB" w:eastAsia="HGP創英角ｺﾞｼｯｸUB"/>
                          <w:sz w:val="72"/>
                          <w:szCs w:val="72"/>
                        </w:rPr>
                      </w:pPr>
                    </w:p>
                    <w:p w14:paraId="6BC1DAAF" w14:textId="77777777" w:rsidR="00155693" w:rsidRPr="00155693" w:rsidRDefault="00155693" w:rsidP="00155693">
                      <w:pPr>
                        <w:rPr>
                          <w:rFonts w:ascii="HGP創英角ｺﾞｼｯｸUB" w:eastAsia="HGP創英角ｺﾞｼｯｸUB"/>
                          <w:sz w:val="52"/>
                          <w:szCs w:val="52"/>
                        </w:rPr>
                      </w:pPr>
                    </w:p>
                    <w:p w14:paraId="5CDC1B72" w14:textId="77777777" w:rsidR="00155693" w:rsidRDefault="00155693" w:rsidP="00155693">
                      <w:pPr>
                        <w:jc w:val="center"/>
                        <w:rPr>
                          <w:rFonts w:ascii="はなぞめフォント" w:eastAsia="はなぞめフォント" w:hAnsi="はなぞめフォント"/>
                          <w:sz w:val="52"/>
                          <w:szCs w:val="72"/>
                        </w:rPr>
                      </w:pPr>
                      <w:r w:rsidRPr="00FF2882">
                        <w:rPr>
                          <w:rFonts w:ascii="はなぞめフォント" w:eastAsia="はなぞめフォント" w:hAnsi="はなぞめフォント" w:hint="eastAsia"/>
                          <w:sz w:val="52"/>
                          <w:szCs w:val="72"/>
                        </w:rPr>
                        <w:t>作成者：凛―Rin―</w:t>
                      </w:r>
                    </w:p>
                    <w:p w14:paraId="0315D137" w14:textId="591FB54A" w:rsidR="00155693" w:rsidRDefault="00155693" w:rsidP="00155693">
                      <w:pPr>
                        <w:jc w:val="center"/>
                        <w:rPr>
                          <w:rFonts w:ascii="はなぞめフォント" w:eastAsia="はなぞめフォント" w:hAnsi="はなぞめフォント"/>
                          <w:sz w:val="14"/>
                          <w:szCs w:val="18"/>
                        </w:rPr>
                      </w:pPr>
                    </w:p>
                    <w:p w14:paraId="307AAB0E" w14:textId="77777777" w:rsidR="00C622FF" w:rsidRPr="00930CD9" w:rsidRDefault="00C622FF" w:rsidP="00155693">
                      <w:pPr>
                        <w:jc w:val="center"/>
                        <w:rPr>
                          <w:rFonts w:ascii="はなぞめフォント" w:eastAsia="はなぞめフォント" w:hAnsi="はなぞめフォント" w:hint="eastAsia"/>
                          <w:sz w:val="14"/>
                          <w:szCs w:val="18"/>
                        </w:rPr>
                      </w:pPr>
                    </w:p>
                    <w:p w14:paraId="7707D490" w14:textId="77777777" w:rsidR="00155693" w:rsidRPr="00F55E18" w:rsidRDefault="00AF41B4" w:rsidP="00155693">
                      <w:pPr>
                        <w:jc w:val="center"/>
                        <w:rPr>
                          <w:rFonts w:ascii="はなぞめフォント" w:eastAsia="はなぞめフォント" w:hAnsi="はなぞめフォント"/>
                          <w:sz w:val="36"/>
                          <w:szCs w:val="36"/>
                        </w:rPr>
                      </w:pPr>
                      <w:hyperlink r:id="rId12" w:history="1">
                        <w:r w:rsidR="00155693" w:rsidRPr="00F55E18">
                          <w:rPr>
                            <w:rStyle w:val="a6"/>
                            <w:rFonts w:ascii="はなぞめフォント" w:eastAsia="はなぞめフォント" w:hAnsi="はなぞめフォント" w:hint="eastAsia"/>
                            <w:sz w:val="36"/>
                            <w:szCs w:val="36"/>
                          </w:rPr>
                          <w:t>【5ヶ月目で月144万円達成するまでの実践記つき】</w:t>
                        </w:r>
                        <w:r w:rsidR="00155693">
                          <w:rPr>
                            <w:rStyle w:val="a6"/>
                            <w:rFonts w:ascii="はなぞめフォント" w:eastAsia="はなぞめフォント" w:hAnsi="はなぞめフォント" w:hint="eastAsia"/>
                            <w:sz w:val="36"/>
                            <w:szCs w:val="36"/>
                          </w:rPr>
                          <w:t>秘密</w:t>
                        </w:r>
                        <w:r w:rsidR="00155693" w:rsidRPr="00F55E18">
                          <w:rPr>
                            <w:rStyle w:val="a6"/>
                            <w:rFonts w:ascii="はなぞめフォント" w:eastAsia="はなぞめフォント" w:hAnsi="はなぞめフォント" w:hint="eastAsia"/>
                            <w:sz w:val="36"/>
                            <w:szCs w:val="36"/>
                          </w:rPr>
                          <w:t>メルマガ♪</w:t>
                        </w:r>
                      </w:hyperlink>
                    </w:p>
                    <w:p w14:paraId="02729141" w14:textId="77777777" w:rsidR="00155693" w:rsidRPr="00F55E18" w:rsidRDefault="00AF41B4" w:rsidP="00155693">
                      <w:pPr>
                        <w:jc w:val="center"/>
                        <w:rPr>
                          <w:rFonts w:ascii="はなぞめフォント" w:eastAsia="はなぞめフォント" w:hAnsi="はなぞめフォント"/>
                          <w:sz w:val="36"/>
                          <w:szCs w:val="36"/>
                        </w:rPr>
                      </w:pPr>
                      <w:hyperlink r:id="rId13" w:history="1">
                        <w:r w:rsidR="00155693" w:rsidRPr="00F55E18">
                          <w:rPr>
                            <w:rStyle w:val="a6"/>
                            <w:rFonts w:ascii="はなぞめフォント" w:eastAsia="はなぞめフォント" w:hAnsi="はなぞめフォント" w:hint="eastAsia"/>
                            <w:sz w:val="36"/>
                            <w:szCs w:val="36"/>
                          </w:rPr>
                          <w:t>【6日間の無料アフィリエイトスタート講座】新米ママの凛ブログ♪</w:t>
                        </w:r>
                      </w:hyperlink>
                    </w:p>
                    <w:p w14:paraId="26C4978F" w14:textId="77777777" w:rsidR="008C4540" w:rsidRPr="00155693" w:rsidRDefault="008C4540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7BF378CB" wp14:editId="5831CF7B">
            <wp:simplePos x="0" y="0"/>
            <wp:positionH relativeFrom="column">
              <wp:posOffset>-1583055</wp:posOffset>
            </wp:positionH>
            <wp:positionV relativeFrom="paragraph">
              <wp:posOffset>-1943735</wp:posOffset>
            </wp:positionV>
            <wp:extent cx="7835265" cy="11082655"/>
            <wp:effectExtent l="0" t="0" r="0" b="444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to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265" cy="1108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010">
        <w:br w:type="page"/>
      </w:r>
      <w:r w:rsidR="00DF292B" w:rsidRPr="00670E76">
        <w:rPr>
          <w:rFonts w:ascii="03スマートフォントUI" w:eastAsia="03スマートフォントUI" w:hAnsi="03スマートフォントUI" w:hint="eastAsia"/>
          <w:noProof/>
          <w:sz w:val="24"/>
        </w:rPr>
        <w:lastRenderedPageBreak/>
        <w:drawing>
          <wp:inline distT="0" distB="0" distL="0" distR="0" wp14:anchorId="51EF73FA" wp14:editId="6A413062">
            <wp:extent cx="209550" cy="209550"/>
            <wp:effectExtent l="0" t="0" r="0" b="0"/>
            <wp:docPr id="13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92B" w:rsidRPr="00670E76">
        <w:rPr>
          <w:rFonts w:ascii="03スマートフォントUI" w:eastAsia="03スマートフォントUI" w:hAnsi="03スマートフォントUI"/>
          <w:sz w:val="24"/>
        </w:rPr>
        <w:t xml:space="preserve"> </w:t>
      </w:r>
      <w:r w:rsidR="00DF292B" w:rsidRPr="00670E76">
        <w:rPr>
          <w:rFonts w:ascii="03スマートフォントUI" w:eastAsia="03スマートフォントUI" w:hAnsi="03スマートフォントUI" w:hint="eastAsia"/>
          <w:sz w:val="40"/>
        </w:rPr>
        <w:t>はじめに</w:t>
      </w:r>
    </w:p>
    <w:p w14:paraId="47CFDA05" w14:textId="77777777" w:rsidR="00DF292B" w:rsidRPr="00670E76" w:rsidRDefault="00DF292B" w:rsidP="00DF292B">
      <w:pPr>
        <w:rPr>
          <w:rFonts w:ascii="03スマートフォントUI" w:eastAsia="03スマートフォントUI" w:hAnsi="03スマートフォントUI"/>
          <w:sz w:val="22"/>
          <w:szCs w:val="22"/>
        </w:rPr>
      </w:pPr>
    </w:p>
    <w:p w14:paraId="0BEBD88C" w14:textId="77777777" w:rsidR="00DF292B" w:rsidRPr="00670E76" w:rsidRDefault="00DF292B" w:rsidP="00DF292B">
      <w:pPr>
        <w:rPr>
          <w:rFonts w:ascii="03スマートフォントUI" w:eastAsia="03スマートフォントUI" w:hAnsi="03スマートフォントUI"/>
          <w:sz w:val="22"/>
          <w:szCs w:val="22"/>
        </w:rPr>
      </w:pPr>
      <w:r w:rsidRPr="00670E76">
        <w:rPr>
          <w:rFonts w:ascii="03スマートフォントUI" w:eastAsia="03スマートフォントUI" w:hAnsi="03スマートフォントUI" w:hint="eastAsia"/>
          <w:sz w:val="22"/>
          <w:szCs w:val="22"/>
        </w:rPr>
        <w:t>【推奨環境】</w:t>
      </w:r>
    </w:p>
    <w:p w14:paraId="71DF2775" w14:textId="77777777" w:rsidR="00DF292B" w:rsidRPr="00670E76" w:rsidRDefault="00DF292B" w:rsidP="00DF292B">
      <w:pPr>
        <w:rPr>
          <w:rFonts w:ascii="03スマートフォントUI" w:eastAsia="03スマートフォントUI" w:hAnsi="03スマートフォントUI"/>
          <w:sz w:val="22"/>
          <w:szCs w:val="22"/>
        </w:rPr>
      </w:pPr>
      <w:r w:rsidRPr="00670E76">
        <w:rPr>
          <w:rFonts w:ascii="03スマートフォントUI" w:eastAsia="03スマートフォントUI" w:hAnsi="03スマートフォントUI" w:hint="eastAsia"/>
          <w:sz w:val="22"/>
          <w:szCs w:val="22"/>
        </w:rPr>
        <w:t>このレポート上に書かれているURLはクリックできます。できない場合は最新の</w:t>
      </w:r>
      <w:proofErr w:type="spellStart"/>
      <w:r w:rsidRPr="00670E76">
        <w:rPr>
          <w:rFonts w:ascii="03スマートフォントUI" w:eastAsia="03スマートフォントUI" w:hAnsi="03スマートフォントUI" w:hint="eastAsia"/>
          <w:sz w:val="22"/>
          <w:szCs w:val="22"/>
        </w:rPr>
        <w:t>AdobeReader</w:t>
      </w:r>
      <w:proofErr w:type="spellEnd"/>
      <w:r w:rsidRPr="00670E76">
        <w:rPr>
          <w:rFonts w:ascii="03スマートフォントUI" w:eastAsia="03スマートフォントUI" w:hAnsi="03スマートフォントUI" w:hint="eastAsia"/>
          <w:sz w:val="22"/>
          <w:szCs w:val="22"/>
        </w:rPr>
        <w:t>をダウンロードしてください。（無料）</w:t>
      </w:r>
    </w:p>
    <w:p w14:paraId="18F9A0FA" w14:textId="77777777" w:rsidR="00DF292B" w:rsidRPr="00670E76" w:rsidRDefault="00AF41B4" w:rsidP="00DF292B">
      <w:pPr>
        <w:rPr>
          <w:rFonts w:ascii="03スマートフォントUI" w:eastAsia="03スマートフォントUI" w:hAnsi="03スマートフォントUI"/>
          <w:sz w:val="22"/>
          <w:szCs w:val="22"/>
        </w:rPr>
      </w:pPr>
      <w:hyperlink r:id="rId16" w:history="1">
        <w:r w:rsidR="00DF292B" w:rsidRPr="00670E76">
          <w:rPr>
            <w:rStyle w:val="a6"/>
            <w:rFonts w:ascii="03スマートフォントUI" w:eastAsia="03スマートフォントUI" w:hAnsi="03スマートフォントUI" w:hint="eastAsia"/>
            <w:sz w:val="22"/>
            <w:szCs w:val="22"/>
          </w:rPr>
          <w:t>http://www.adobe.co.jp/products/acrobat/readstep2.html</w:t>
        </w:r>
      </w:hyperlink>
    </w:p>
    <w:p w14:paraId="3BA158D5" w14:textId="77777777" w:rsidR="00DF292B" w:rsidRPr="00670E76" w:rsidRDefault="00DF292B" w:rsidP="00DF292B">
      <w:pPr>
        <w:rPr>
          <w:rFonts w:ascii="03スマートフォントUI" w:eastAsia="03スマートフォントUI" w:hAnsi="03スマートフォントUI"/>
          <w:sz w:val="22"/>
          <w:szCs w:val="22"/>
        </w:rPr>
      </w:pPr>
    </w:p>
    <w:p w14:paraId="37D9BE31" w14:textId="77777777" w:rsidR="00DF292B" w:rsidRPr="00670E76" w:rsidRDefault="00DF292B" w:rsidP="00DF292B">
      <w:pPr>
        <w:rPr>
          <w:rFonts w:ascii="03スマートフォントUI" w:eastAsia="03スマートフォントUI" w:hAnsi="03スマートフォントUI"/>
          <w:b/>
          <w:sz w:val="22"/>
          <w:szCs w:val="22"/>
        </w:rPr>
      </w:pPr>
      <w:r w:rsidRPr="00670E76">
        <w:rPr>
          <w:rFonts w:ascii="03スマートフォントUI" w:eastAsia="03スマートフォントUI" w:hAnsi="03スマートフォントUI" w:hint="eastAsia"/>
          <w:sz w:val="22"/>
          <w:szCs w:val="22"/>
        </w:rPr>
        <w:t>【</w:t>
      </w:r>
      <w:r w:rsidRPr="00670E76">
        <w:rPr>
          <w:rFonts w:ascii="03スマートフォントUI" w:eastAsia="03スマートフォントUI" w:hAnsi="03スマートフォントUI" w:hint="eastAsia"/>
          <w:b/>
          <w:sz w:val="22"/>
          <w:szCs w:val="22"/>
        </w:rPr>
        <w:t>著作権について】</w:t>
      </w:r>
    </w:p>
    <w:p w14:paraId="37623D56" w14:textId="77777777" w:rsidR="00DF292B" w:rsidRPr="00670E76" w:rsidRDefault="00DF292B" w:rsidP="00DF292B">
      <w:pPr>
        <w:rPr>
          <w:rFonts w:ascii="03スマートフォントUI" w:eastAsia="03スマートフォントUI" w:hAnsi="03スマートフォントUI"/>
          <w:sz w:val="22"/>
          <w:szCs w:val="22"/>
        </w:rPr>
      </w:pPr>
      <w:r w:rsidRPr="00670E76">
        <w:rPr>
          <w:rFonts w:ascii="03スマートフォントUI" w:eastAsia="03スマートフォントUI" w:hAnsi="03スマートフォントUI" w:hint="eastAsia"/>
          <w:sz w:val="22"/>
          <w:szCs w:val="22"/>
        </w:rPr>
        <w:t>このレポートは著作権法で保護されている著作物です。</w:t>
      </w:r>
    </w:p>
    <w:p w14:paraId="4ED7D66C" w14:textId="77777777" w:rsidR="00DF292B" w:rsidRPr="00670E76" w:rsidRDefault="00DF292B" w:rsidP="00DF292B">
      <w:pPr>
        <w:rPr>
          <w:rFonts w:ascii="03スマートフォントUI" w:eastAsia="03スマートフォントUI" w:hAnsi="03スマートフォントUI"/>
          <w:sz w:val="22"/>
          <w:szCs w:val="22"/>
        </w:rPr>
      </w:pPr>
      <w:r w:rsidRPr="00670E76">
        <w:rPr>
          <w:rFonts w:ascii="03スマートフォントUI" w:eastAsia="03スマートフォントUI" w:hAnsi="03スマートフォントUI" w:hint="eastAsia"/>
          <w:sz w:val="22"/>
          <w:szCs w:val="22"/>
        </w:rPr>
        <w:t>下記の点にご注意戴きご利用ください。</w:t>
      </w:r>
    </w:p>
    <w:p w14:paraId="4949C054" w14:textId="77777777" w:rsidR="00DF292B" w:rsidRPr="00670E76" w:rsidRDefault="00DF292B" w:rsidP="00DF292B">
      <w:pPr>
        <w:rPr>
          <w:rFonts w:ascii="03スマートフォントUI" w:eastAsia="03スマートフォントUI" w:hAnsi="03スマートフォントUI"/>
          <w:sz w:val="22"/>
          <w:szCs w:val="22"/>
        </w:rPr>
      </w:pPr>
    </w:p>
    <w:p w14:paraId="2D644137" w14:textId="77777777" w:rsidR="00DF292B" w:rsidRPr="00670E76" w:rsidRDefault="00DF292B" w:rsidP="00DF292B">
      <w:pPr>
        <w:rPr>
          <w:rFonts w:ascii="03スマートフォントUI" w:eastAsia="03スマートフォントUI" w:hAnsi="03スマートフォントUI"/>
          <w:sz w:val="22"/>
          <w:szCs w:val="22"/>
        </w:rPr>
      </w:pPr>
      <w:r w:rsidRPr="00670E76">
        <w:rPr>
          <w:rFonts w:ascii="03スマートフォントUI" w:eastAsia="03スマートフォントUI" w:hAnsi="03スマートフォントUI" w:hint="eastAsia"/>
          <w:sz w:val="22"/>
          <w:szCs w:val="22"/>
        </w:rPr>
        <w:t>このレポートの著作権は凛―Rin―に属します。</w:t>
      </w:r>
    </w:p>
    <w:p w14:paraId="7A26A7A1" w14:textId="77777777" w:rsidR="00DF292B" w:rsidRPr="00670E76" w:rsidRDefault="00DF292B" w:rsidP="00DF292B">
      <w:pPr>
        <w:rPr>
          <w:rFonts w:ascii="03スマートフォントUI" w:eastAsia="03スマートフォントUI" w:hAnsi="03スマートフォントUI"/>
          <w:sz w:val="22"/>
          <w:szCs w:val="22"/>
        </w:rPr>
      </w:pPr>
      <w:r w:rsidRPr="00670E76">
        <w:rPr>
          <w:rFonts w:ascii="03スマートフォントUI" w:eastAsia="03スマートフォントUI" w:hAnsi="03スマートフォントUI" w:hint="eastAsia"/>
          <w:sz w:val="22"/>
          <w:szCs w:val="22"/>
        </w:rPr>
        <w:t>著作権者の許可なく、このレポートの全部又は一部をいかなる手段においても複製、転載、流用、転売等することを禁じます。このレポートの開封をもって下記の事項に同意したものとみなします。</w:t>
      </w:r>
    </w:p>
    <w:p w14:paraId="37F9C4B9" w14:textId="77777777" w:rsidR="00DF292B" w:rsidRPr="00670E76" w:rsidRDefault="00DF292B" w:rsidP="00DF292B">
      <w:pPr>
        <w:rPr>
          <w:rFonts w:ascii="03スマートフォントUI" w:eastAsia="03スマートフォントUI" w:hAnsi="03スマートフォントUI"/>
          <w:sz w:val="22"/>
          <w:szCs w:val="22"/>
        </w:rPr>
      </w:pPr>
    </w:p>
    <w:p w14:paraId="03FCC327" w14:textId="77777777" w:rsidR="00DF292B" w:rsidRPr="00670E76" w:rsidRDefault="00DF292B" w:rsidP="00DF292B">
      <w:pPr>
        <w:rPr>
          <w:rFonts w:ascii="03スマートフォントUI" w:eastAsia="03スマートフォントUI" w:hAnsi="03スマートフォントUI"/>
          <w:sz w:val="22"/>
          <w:szCs w:val="22"/>
        </w:rPr>
      </w:pPr>
      <w:r w:rsidRPr="00670E76">
        <w:rPr>
          <w:rFonts w:ascii="03スマートフォントUI" w:eastAsia="03スマートフォントUI" w:hAnsi="03スマートフォントUI" w:hint="eastAsia"/>
          <w:sz w:val="22"/>
          <w:szCs w:val="22"/>
        </w:rPr>
        <w:t>このレポートは秘匿性が高いものであるため、著作権者の許可なく、この商材の全部又は一部をいかなる手段においても複製、転載、流用、転売等することを禁じます。　著作権等違反の行為を行った時、その他不法行為に該当する行為を行った時は、関係法規に基づき損害賠償請求を行う等、民事・刑事を問わず法的手段による解決を行う場合があります。</w:t>
      </w:r>
    </w:p>
    <w:p w14:paraId="12D76FC2" w14:textId="77777777" w:rsidR="00DF292B" w:rsidRPr="00670E76" w:rsidRDefault="00DF292B" w:rsidP="00DF292B">
      <w:pPr>
        <w:rPr>
          <w:rFonts w:ascii="03スマートフォントUI" w:eastAsia="03スマートフォントUI" w:hAnsi="03スマートフォントUI"/>
          <w:sz w:val="22"/>
          <w:szCs w:val="22"/>
        </w:rPr>
      </w:pPr>
    </w:p>
    <w:p w14:paraId="6DE72EFB" w14:textId="77777777" w:rsidR="00DF292B" w:rsidRPr="00670E76" w:rsidRDefault="00DF292B" w:rsidP="00DF292B">
      <w:pPr>
        <w:rPr>
          <w:rFonts w:ascii="03スマートフォントUI" w:eastAsia="03スマートフォントUI" w:hAnsi="03スマートフォントUI"/>
          <w:sz w:val="22"/>
          <w:szCs w:val="22"/>
        </w:rPr>
      </w:pPr>
      <w:r w:rsidRPr="00670E76">
        <w:rPr>
          <w:rFonts w:ascii="03スマートフォントUI" w:eastAsia="03スマートフォントUI" w:hAnsi="03スマートフォントUI" w:hint="eastAsia"/>
          <w:sz w:val="22"/>
          <w:szCs w:val="22"/>
        </w:rPr>
        <w:t>このレポートに書かれた情報は、作成時点での著者の見解等です。著者は事前許可を得ずに誤りの訂正、情報の最新化、見解の変更等を行う権利を有します。このレポートの作成には万全を期しておりますが、万一誤り、不正確な情報等がありましても、著者・パートナー等の業務提携者は、一切の責任を負わないことをご了承願います。</w:t>
      </w:r>
    </w:p>
    <w:p w14:paraId="5902344A" w14:textId="77777777" w:rsidR="00DF292B" w:rsidRPr="00670E76" w:rsidRDefault="00DF292B" w:rsidP="00DF292B">
      <w:pPr>
        <w:rPr>
          <w:rFonts w:ascii="03スマートフォントUI" w:eastAsia="03スマートフォントUI" w:hAnsi="03スマートフォントUI"/>
          <w:sz w:val="22"/>
          <w:szCs w:val="22"/>
        </w:rPr>
      </w:pPr>
    </w:p>
    <w:p w14:paraId="449CE44F" w14:textId="77777777" w:rsidR="00DF292B" w:rsidRPr="00670E76" w:rsidRDefault="00DF292B" w:rsidP="00DF292B">
      <w:pPr>
        <w:rPr>
          <w:rFonts w:ascii="03スマートフォントUI" w:eastAsia="03スマートフォントUI" w:hAnsi="03スマートフォントUI"/>
          <w:sz w:val="22"/>
          <w:szCs w:val="22"/>
        </w:rPr>
      </w:pPr>
      <w:r w:rsidRPr="00670E76">
        <w:rPr>
          <w:rFonts w:ascii="03スマートフォントUI" w:eastAsia="03スマートフォントUI" w:hAnsi="03スマートフォントUI" w:hint="eastAsia"/>
          <w:sz w:val="22"/>
          <w:szCs w:val="22"/>
        </w:rPr>
        <w:t>このレポートを利用することにより生じたいかなる結果につきましても、著者・パートナー等の業務提携者は、一切の責任を負わないことをご了承願います。</w:t>
      </w:r>
    </w:p>
    <w:p w14:paraId="2BE70521" w14:textId="4AD14484" w:rsidR="000D108D" w:rsidRPr="00DF292B" w:rsidRDefault="000D108D" w:rsidP="00DF292B">
      <w:pPr>
        <w:jc w:val="left"/>
        <w:rPr>
          <w:rFonts w:ascii="ヒラギノ角ゴ7" w:eastAsia="ヒラギノ角ゴ7"/>
          <w:color w:val="0070C0"/>
          <w:sz w:val="24"/>
        </w:rPr>
      </w:pPr>
    </w:p>
    <w:p w14:paraId="0EB88A55" w14:textId="7BD340F7" w:rsidR="00224394" w:rsidRPr="00670E76" w:rsidRDefault="001A44AA" w:rsidP="00DF292B">
      <w:pPr>
        <w:pStyle w:val="aa"/>
        <w:numPr>
          <w:ilvl w:val="0"/>
          <w:numId w:val="9"/>
        </w:numPr>
        <w:ind w:leftChars="0" w:left="0" w:firstLineChars="2" w:firstLine="8"/>
        <w:jc w:val="left"/>
        <w:outlineLvl w:val="0"/>
        <w:rPr>
          <w:rFonts w:ascii="HGS創英角ｺﾞｼｯｸUB" w:eastAsia="HGS創英角ｺﾞｼｯｸUB"/>
          <w:sz w:val="40"/>
        </w:rPr>
      </w:pPr>
      <w:r>
        <w:rPr>
          <w:rFonts w:ascii="HGS創英角ｺﾞｼｯｸUB" w:eastAsia="HGS創英角ｺﾞｼｯｸUB" w:hint="eastAsia"/>
          <w:sz w:val="40"/>
        </w:rPr>
        <w:lastRenderedPageBreak/>
        <w:t>請求方法について</w:t>
      </w:r>
    </w:p>
    <w:p w14:paraId="1C7E125B" w14:textId="77777777" w:rsidR="007E06F5" w:rsidRPr="007E06F5" w:rsidRDefault="007E06F5" w:rsidP="007E06F5">
      <w:pPr>
        <w:rPr>
          <w:rFonts w:ascii="03スマートフォントUI" w:eastAsia="03スマートフォントUI" w:hAnsi="03スマートフォントUI"/>
          <w:sz w:val="24"/>
          <w:szCs w:val="24"/>
        </w:rPr>
      </w:pPr>
      <w:r w:rsidRPr="007E06F5">
        <w:rPr>
          <w:rFonts w:ascii="03スマートフォントUI" w:eastAsia="03スマートフォントUI" w:hAnsi="03スマートフォントUI" w:hint="eastAsia"/>
          <w:sz w:val="24"/>
          <w:szCs w:val="24"/>
        </w:rPr>
        <w:t>この度はこのレポートをお手に取っていただき、</w:t>
      </w:r>
    </w:p>
    <w:p w14:paraId="2B92EF12" w14:textId="483A60DC" w:rsidR="007E06F5" w:rsidRPr="007E06F5" w:rsidRDefault="007E06F5" w:rsidP="007E06F5">
      <w:pPr>
        <w:rPr>
          <w:rFonts w:ascii="03スマートフォントUI" w:eastAsia="03スマートフォントUI" w:hAnsi="03スマートフォントUI"/>
          <w:sz w:val="24"/>
          <w:szCs w:val="24"/>
        </w:rPr>
      </w:pPr>
      <w:r w:rsidRPr="007E06F5">
        <w:rPr>
          <w:rFonts w:ascii="03スマートフォントUI" w:eastAsia="03スマートフォントUI" w:hAnsi="03スマートフォントUI" w:cstheme="minorBidi"/>
          <w:bCs/>
          <w:noProof/>
          <w:color w:val="000000" w:themeColor="text1"/>
          <w:kern w:val="24"/>
        </w:rPr>
        <w:drawing>
          <wp:anchor distT="0" distB="0" distL="114300" distR="114300" simplePos="0" relativeHeight="251671552" behindDoc="0" locked="0" layoutInCell="1" allowOverlap="1" wp14:anchorId="54D723C3" wp14:editId="5C83C389">
            <wp:simplePos x="0" y="0"/>
            <wp:positionH relativeFrom="page">
              <wp:posOffset>5657850</wp:posOffset>
            </wp:positionH>
            <wp:positionV relativeFrom="paragraph">
              <wp:posOffset>65405</wp:posOffset>
            </wp:positionV>
            <wp:extent cx="1458259" cy="1556355"/>
            <wp:effectExtent l="228600" t="190500" r="218440" b="234950"/>
            <wp:wrapNone/>
            <wp:docPr id="27" name="図 7" descr="人, 壁, 衣類, 女性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0369FF33-DC6A-45DE-85DE-2BFCBCCE5B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人, 壁, 衣類, 女性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0369FF33-DC6A-45DE-85DE-2BFCBCCE5B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9" b="10370"/>
                    <a:stretch/>
                  </pic:blipFill>
                  <pic:spPr>
                    <a:xfrm rot="21068862" flipH="1">
                      <a:off x="0" y="0"/>
                      <a:ext cx="1458259" cy="155635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7E06F5">
        <w:rPr>
          <w:rFonts w:ascii="03スマートフォントUI" w:eastAsia="03スマートフォントUI" w:hAnsi="03スマートフォントUI" w:hint="eastAsia"/>
          <w:sz w:val="24"/>
          <w:szCs w:val="24"/>
        </w:rPr>
        <w:t>ありがとうございます(*´▽｀*)♪</w:t>
      </w:r>
    </w:p>
    <w:p w14:paraId="3EEA605A" w14:textId="77777777" w:rsidR="007E06F5" w:rsidRPr="007E06F5" w:rsidRDefault="007E06F5" w:rsidP="007E06F5">
      <w:pPr>
        <w:rPr>
          <w:rFonts w:ascii="HG丸ｺﾞｼｯｸM-PRO" w:eastAsia="HG丸ｺﾞｼｯｸM-PRO" w:hint="eastAsia"/>
          <w:sz w:val="24"/>
          <w:szCs w:val="24"/>
        </w:rPr>
      </w:pPr>
      <w:r w:rsidRPr="00CA1FD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F1347D" wp14:editId="51777175">
                <wp:simplePos x="0" y="0"/>
                <wp:positionH relativeFrom="margin">
                  <wp:align>left</wp:align>
                </wp:positionH>
                <wp:positionV relativeFrom="paragraph">
                  <wp:posOffset>209550</wp:posOffset>
                </wp:positionV>
                <wp:extent cx="3619500" cy="1314450"/>
                <wp:effectExtent l="38100" t="38100" r="285750" b="38100"/>
                <wp:wrapNone/>
                <wp:docPr id="485" name="吹き出し: 角を丸めた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314450"/>
                        </a:xfrm>
                        <a:prstGeom prst="wedgeRoundRectCallout">
                          <a:avLst>
                            <a:gd name="adj1" fmla="val 57046"/>
                            <a:gd name="adj2" fmla="val -1915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F74F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166A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3" o:spid="_x0000_s1026" type="#_x0000_t62" style="position:absolute;left:0;text-align:left;margin-left:0;margin-top:16.5pt;width:285pt;height:103.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" adj="23122,6663" fillcolor="white [3212]" strokecolor="#f74f73" strokeweight="6pt">
                <w10:wrap anchorx="margin"/>
              </v:shape>
            </w:pict>
          </mc:Fallback>
        </mc:AlternateContent>
      </w:r>
    </w:p>
    <w:p w14:paraId="407F3C3B" w14:textId="77777777" w:rsidR="007E06F5" w:rsidRPr="007E06F5" w:rsidRDefault="007E06F5" w:rsidP="007E06F5">
      <w:pPr>
        <w:pStyle w:val="aa"/>
        <w:numPr>
          <w:ilvl w:val="0"/>
          <w:numId w:val="9"/>
        </w:numPr>
        <w:ind w:leftChars="0"/>
        <w:rPr>
          <w:rFonts w:ascii="HG丸ｺﾞｼｯｸM-PRO" w:eastAsia="HG丸ｺﾞｼｯｸM-PRO"/>
          <w:sz w:val="24"/>
          <w:szCs w:val="24"/>
        </w:rPr>
      </w:pPr>
      <w:r w:rsidRPr="00CA1FD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486B5F" wp14:editId="6B4BFB7E">
                <wp:simplePos x="0" y="0"/>
                <wp:positionH relativeFrom="margin">
                  <wp:posOffset>83820</wp:posOffset>
                </wp:positionH>
                <wp:positionV relativeFrom="paragraph">
                  <wp:posOffset>27305</wp:posOffset>
                </wp:positionV>
                <wp:extent cx="3619500" cy="1295400"/>
                <wp:effectExtent l="0" t="0" r="0" b="0"/>
                <wp:wrapNone/>
                <wp:docPr id="48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295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EB5739" w14:textId="77777777" w:rsidR="007E06F5" w:rsidRPr="008F3651" w:rsidRDefault="007E06F5" w:rsidP="007E06F5">
                            <w:pPr>
                              <w:pStyle w:val="Web"/>
                              <w:jc w:val="center"/>
                              <w:rPr>
                                <w:rFonts w:ascii="Segoe UI Emoji" w:eastAsia="花とちょうちょ" w:hAnsi="Segoe UI Emoji" w:cs="Segoe UI Emoj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0F32CF">
                              <w:rPr>
                                <w:rFonts w:ascii="花とちょうちょ" w:eastAsia="花とちょうちょ" w:hAnsi="花とちょうちょ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ブログを始めて3ヶ月目で月1</w:t>
                            </w:r>
                            <w:r>
                              <w:rPr>
                                <w:rFonts w:ascii="花とちょうちょ" w:eastAsia="花とちょうちょ" w:hAnsi="花とちょうちょ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32</w:t>
                            </w:r>
                            <w:r w:rsidRPr="000F32CF">
                              <w:rPr>
                                <w:rFonts w:ascii="花とちょうちょ" w:eastAsia="花とちょうちょ" w:hAnsi="花とちょうちょ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万円を達成</w:t>
                            </w:r>
                            <w:r>
                              <w:rPr>
                                <w:rFonts w:ascii="花とちょうちょ" w:eastAsia="花とちょうちょ" w:hAnsi="花とちょうちょ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！</w:t>
                            </w:r>
                            <w:r>
                              <w:rPr>
                                <w:rFonts w:ascii="花とちょうちょ" w:eastAsia="花とちょうちょ" w:hAnsi="花とちょうちょ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="花とちょうちょ" w:eastAsia="花とちょうちょ" w:hAnsi="花とちょうちょ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直近のブログでは2ヶ月連続で月1500万円超え</w:t>
                            </w:r>
                            <w:r>
                              <w:rPr>
                                <w:rFonts w:ascii="花とちょうちょ" w:eastAsia="花とちょうちょ" w:hAnsi="花とちょうちょ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="花とちょうちょ" w:eastAsia="花とちょうちょ" w:hAnsi="花とちょうちょ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＆</w:t>
                            </w:r>
                            <w:r w:rsidRPr="000F32CF">
                              <w:rPr>
                                <w:rFonts w:ascii="花とちょうちょ" w:eastAsia="花とちょうちょ" w:hAnsi="花とちょうちょ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情報発信で</w:t>
                            </w:r>
                            <w:r>
                              <w:rPr>
                                <w:rFonts w:ascii="花とちょうちょ" w:eastAsia="花とちょうちょ" w:hAnsi="花とちょうちょ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も</w:t>
                            </w:r>
                            <w:r w:rsidRPr="000F32CF">
                              <w:rPr>
                                <w:rFonts w:ascii="花とちょうちょ" w:eastAsia="花とちょうちょ" w:hAnsi="花とちょうちょ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月</w:t>
                            </w:r>
                            <w:r w:rsidRPr="000F32CF">
                              <w:rPr>
                                <w:rFonts w:ascii="花とちょうちょ" w:eastAsia="花とちょうちょ" w:hAnsi="花とちょうちょ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2000</w:t>
                            </w:r>
                            <w:r w:rsidRPr="000F32CF">
                              <w:rPr>
                                <w:rFonts w:ascii="花とちょうちょ" w:eastAsia="花とちょうちょ" w:hAnsi="花とちょうちょ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万円を達成</w:t>
                            </w:r>
                            <w:r w:rsidRPr="000F32CF">
                              <w:rPr>
                                <w:rFonts w:ascii="Segoe UI Emoji" w:eastAsia="花とちょうちょ" w:hAnsi="Segoe UI Emoji" w:cs="Segoe UI Emoj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✨</w:t>
                            </w:r>
                            <w:r>
                              <w:rPr>
                                <w:rFonts w:ascii="花とちょうちょ" w:eastAsia="花とちょうちょ" w:hAnsi="花とちょうちょ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="花とちょうちょ" w:eastAsia="花とちょうちょ" w:hAnsi="花とちょうちょ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他にも</w:t>
                            </w:r>
                            <w:r w:rsidRPr="000F32CF">
                              <w:rPr>
                                <w:rFonts w:ascii="花とちょうちょ" w:eastAsia="花とちょうちょ" w:hAnsi="花とちょうちょ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コンサルタント</w:t>
                            </w:r>
                            <w:r>
                              <w:rPr>
                                <w:rFonts w:ascii="花とちょうちょ" w:eastAsia="花とちょうちょ" w:hAnsi="花とちょうちょ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やオンラインサロンの主宰者としても</w:t>
                            </w:r>
                            <w:r>
                              <w:rPr>
                                <w:rFonts w:ascii="花とちょうちょ" w:eastAsia="花とちょうちょ" w:hAnsi="花とちょうちょ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br/>
                            </w:r>
                            <w:r w:rsidRPr="000F32CF">
                              <w:rPr>
                                <w:rFonts w:ascii="花とちょうちょ" w:eastAsia="花とちょうちょ" w:hAnsi="花とちょうちょ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活動している</w:t>
                            </w:r>
                            <w:r>
                              <w:rPr>
                                <w:rFonts w:ascii="花とちょうちょ" w:eastAsia="花とちょうちょ" w:hAnsi="花とちょうちょ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新米ママの</w:t>
                            </w:r>
                            <w:r w:rsidRPr="000F32CF">
                              <w:rPr>
                                <w:rFonts w:ascii="花とちょうちょ" w:eastAsia="花とちょうちょ" w:hAnsi="花とちょうちょ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「凛</w:t>
                            </w:r>
                            <w:r>
                              <w:rPr>
                                <w:rFonts w:ascii="花とちょうちょ" w:eastAsia="花とちょうちょ" w:hAnsi="花とちょうちょ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-</w:t>
                            </w:r>
                            <w:r w:rsidRPr="000F32CF">
                              <w:rPr>
                                <w:rFonts w:ascii="花とちょうちょ" w:eastAsia="花とちょうちょ" w:hAnsi="花とちょうちょ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Rin</w:t>
                            </w:r>
                            <w:r>
                              <w:rPr>
                                <w:rFonts w:ascii="花とちょうちょ" w:eastAsia="花とちょうちょ" w:hAnsi="花とちょうちょ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-</w:t>
                            </w:r>
                            <w:r w:rsidRPr="000F32CF">
                              <w:rPr>
                                <w:rFonts w:ascii="花とちょうちょ" w:eastAsia="花とちょうちょ" w:hAnsi="花とちょうちょ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」です♪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86B5F" id="正方形/長方形 26" o:spid="_x0000_s1027" style="position:absolute;left:0;text-align:left;margin-left:6.6pt;margin-top:2.15pt;width:285pt;height:10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" filled="f" stroked="f">
                <v:textbox>
                  <w:txbxContent>
                    <w:p w14:paraId="61EB5739" w14:textId="77777777" w:rsidR="007E06F5" w:rsidRPr="008F3651" w:rsidRDefault="007E06F5" w:rsidP="007E06F5">
                      <w:pPr>
                        <w:pStyle w:val="Web"/>
                        <w:jc w:val="center"/>
                        <w:rPr>
                          <w:rFonts w:ascii="Segoe UI Emoji" w:eastAsia="花とちょうちょ" w:hAnsi="Segoe UI Emoji" w:cs="Segoe UI Emoj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0F32CF">
                        <w:rPr>
                          <w:rFonts w:ascii="花とちょうちょ" w:eastAsia="花とちょうちょ" w:hAnsi="花とちょうちょ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ブログを始めて3ヶ月目で月1</w:t>
                      </w:r>
                      <w:r>
                        <w:rPr>
                          <w:rFonts w:ascii="花とちょうちょ" w:eastAsia="花とちょうちょ" w:hAnsi="花とちょうちょ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32</w:t>
                      </w:r>
                      <w:r w:rsidRPr="000F32CF">
                        <w:rPr>
                          <w:rFonts w:ascii="花とちょうちょ" w:eastAsia="花とちょうちょ" w:hAnsi="花とちょうちょ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万円を達成</w:t>
                      </w:r>
                      <w:r>
                        <w:rPr>
                          <w:rFonts w:ascii="花とちょうちょ" w:eastAsia="花とちょうちょ" w:hAnsi="花とちょうちょ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！</w:t>
                      </w:r>
                      <w:r>
                        <w:rPr>
                          <w:rFonts w:ascii="花とちょうちょ" w:eastAsia="花とちょうちょ" w:hAnsi="花とちょうちょ" w:cstheme="minorBidi"/>
                          <w:b/>
                          <w:bCs/>
                          <w:color w:val="000000" w:themeColor="text1"/>
                          <w:kern w:val="24"/>
                        </w:rPr>
                        <w:br/>
                      </w:r>
                      <w:r>
                        <w:rPr>
                          <w:rFonts w:ascii="花とちょうちょ" w:eastAsia="花とちょうちょ" w:hAnsi="花とちょうちょ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直近のブログでは2ヶ月連続で月1500万円超え</w:t>
                      </w:r>
                      <w:r>
                        <w:rPr>
                          <w:rFonts w:ascii="花とちょうちょ" w:eastAsia="花とちょうちょ" w:hAnsi="花とちょうちょ" w:cstheme="minorBidi"/>
                          <w:b/>
                          <w:bCs/>
                          <w:color w:val="000000" w:themeColor="text1"/>
                          <w:kern w:val="24"/>
                        </w:rPr>
                        <w:br/>
                      </w:r>
                      <w:r>
                        <w:rPr>
                          <w:rFonts w:ascii="花とちょうちょ" w:eastAsia="花とちょうちょ" w:hAnsi="花とちょうちょ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＆</w:t>
                      </w:r>
                      <w:r w:rsidRPr="000F32CF">
                        <w:rPr>
                          <w:rFonts w:ascii="花とちょうちょ" w:eastAsia="花とちょうちょ" w:hAnsi="花とちょうちょ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情報発信で</w:t>
                      </w:r>
                      <w:r>
                        <w:rPr>
                          <w:rFonts w:ascii="花とちょうちょ" w:eastAsia="花とちょうちょ" w:hAnsi="花とちょうちょ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も</w:t>
                      </w:r>
                      <w:r w:rsidRPr="000F32CF">
                        <w:rPr>
                          <w:rFonts w:ascii="花とちょうちょ" w:eastAsia="花とちょうちょ" w:hAnsi="花とちょうちょ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月</w:t>
                      </w:r>
                      <w:r w:rsidRPr="000F32CF">
                        <w:rPr>
                          <w:rFonts w:ascii="花とちょうちょ" w:eastAsia="花とちょうちょ" w:hAnsi="花とちょうちょ" w:cstheme="minorBidi"/>
                          <w:b/>
                          <w:bCs/>
                          <w:color w:val="000000" w:themeColor="text1"/>
                          <w:kern w:val="24"/>
                        </w:rPr>
                        <w:t>2000</w:t>
                      </w:r>
                      <w:r w:rsidRPr="000F32CF">
                        <w:rPr>
                          <w:rFonts w:ascii="花とちょうちょ" w:eastAsia="花とちょうちょ" w:hAnsi="花とちょうちょ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万円を達成</w:t>
                      </w:r>
                      <w:r w:rsidRPr="000F32CF">
                        <w:rPr>
                          <w:rFonts w:ascii="Segoe UI Emoji" w:eastAsia="花とちょうちょ" w:hAnsi="Segoe UI Emoji" w:cs="Segoe UI Emoji"/>
                          <w:b/>
                          <w:bCs/>
                          <w:color w:val="000000" w:themeColor="text1"/>
                          <w:kern w:val="24"/>
                        </w:rPr>
                        <w:t>✨</w:t>
                      </w:r>
                      <w:r>
                        <w:rPr>
                          <w:rFonts w:ascii="花とちょうちょ" w:eastAsia="花とちょうちょ" w:hAnsi="花とちょうちょ" w:cstheme="minorBidi"/>
                          <w:b/>
                          <w:bCs/>
                          <w:color w:val="000000" w:themeColor="text1"/>
                          <w:kern w:val="24"/>
                        </w:rPr>
                        <w:br/>
                      </w:r>
                      <w:r>
                        <w:rPr>
                          <w:rFonts w:ascii="花とちょうちょ" w:eastAsia="花とちょうちょ" w:hAnsi="花とちょうちょ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他にも</w:t>
                      </w:r>
                      <w:r w:rsidRPr="000F32CF">
                        <w:rPr>
                          <w:rFonts w:ascii="花とちょうちょ" w:eastAsia="花とちょうちょ" w:hAnsi="花とちょうちょ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コンサルタント</w:t>
                      </w:r>
                      <w:r>
                        <w:rPr>
                          <w:rFonts w:ascii="花とちょうちょ" w:eastAsia="花とちょうちょ" w:hAnsi="花とちょうちょ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やオンラインサロンの主宰者としても</w:t>
                      </w:r>
                      <w:r>
                        <w:rPr>
                          <w:rFonts w:ascii="花とちょうちょ" w:eastAsia="花とちょうちょ" w:hAnsi="花とちょうちょ" w:cstheme="minorBidi"/>
                          <w:b/>
                          <w:bCs/>
                          <w:color w:val="000000" w:themeColor="text1"/>
                          <w:kern w:val="24"/>
                        </w:rPr>
                        <w:br/>
                      </w:r>
                      <w:r w:rsidRPr="000F32CF">
                        <w:rPr>
                          <w:rFonts w:ascii="花とちょうちょ" w:eastAsia="花とちょうちょ" w:hAnsi="花とちょうちょ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活動している</w:t>
                      </w:r>
                      <w:r>
                        <w:rPr>
                          <w:rFonts w:ascii="花とちょうちょ" w:eastAsia="花とちょうちょ" w:hAnsi="花とちょうちょ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新米ママの</w:t>
                      </w:r>
                      <w:r w:rsidRPr="000F32CF">
                        <w:rPr>
                          <w:rFonts w:ascii="花とちょうちょ" w:eastAsia="花とちょうちょ" w:hAnsi="花とちょうちょ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「凛</w:t>
                      </w:r>
                      <w:r>
                        <w:rPr>
                          <w:rFonts w:ascii="花とちょうちょ" w:eastAsia="花とちょうちょ" w:hAnsi="花とちょうちょ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-</w:t>
                      </w:r>
                      <w:r w:rsidRPr="000F32CF">
                        <w:rPr>
                          <w:rFonts w:ascii="花とちょうちょ" w:eastAsia="花とちょうちょ" w:hAnsi="花とちょうちょ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Rin</w:t>
                      </w:r>
                      <w:r>
                        <w:rPr>
                          <w:rFonts w:ascii="花とちょうちょ" w:eastAsia="花とちょうちょ" w:hAnsi="花とちょうちょ" w:cstheme="minorBidi"/>
                          <w:b/>
                          <w:bCs/>
                          <w:color w:val="000000" w:themeColor="text1"/>
                          <w:kern w:val="24"/>
                        </w:rPr>
                        <w:t>-</w:t>
                      </w:r>
                      <w:r w:rsidRPr="000F32CF">
                        <w:rPr>
                          <w:rFonts w:ascii="花とちょうちょ" w:eastAsia="花とちょうちょ" w:hAnsi="花とちょうちょ" w:cstheme="minorBidi" w:hint="eastAsia"/>
                          <w:b/>
                          <w:bCs/>
                          <w:color w:val="000000" w:themeColor="text1"/>
                          <w:kern w:val="24"/>
                        </w:rPr>
                        <w:t>」です♪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C366D9C" w14:textId="77777777" w:rsidR="007E06F5" w:rsidRPr="007E06F5" w:rsidRDefault="007E06F5" w:rsidP="007E06F5">
      <w:pPr>
        <w:pStyle w:val="aa"/>
        <w:numPr>
          <w:ilvl w:val="0"/>
          <w:numId w:val="9"/>
        </w:numPr>
        <w:ind w:leftChars="0"/>
        <w:rPr>
          <w:rFonts w:ascii="HG丸ｺﾞｼｯｸM-PRO" w:eastAsia="HG丸ｺﾞｼｯｸM-PRO"/>
          <w:sz w:val="24"/>
          <w:szCs w:val="24"/>
        </w:rPr>
      </w:pPr>
    </w:p>
    <w:p w14:paraId="7F17F321" w14:textId="77777777" w:rsidR="007E06F5" w:rsidRPr="007E06F5" w:rsidRDefault="007E06F5" w:rsidP="007E06F5">
      <w:pPr>
        <w:pStyle w:val="aa"/>
        <w:numPr>
          <w:ilvl w:val="0"/>
          <w:numId w:val="9"/>
        </w:numPr>
        <w:ind w:leftChars="0"/>
        <w:rPr>
          <w:rFonts w:ascii="HG丸ｺﾞｼｯｸM-PRO" w:eastAsia="HG丸ｺﾞｼｯｸM-PRO"/>
          <w:sz w:val="24"/>
          <w:szCs w:val="24"/>
        </w:rPr>
      </w:pPr>
    </w:p>
    <w:p w14:paraId="3BD6E404" w14:textId="77777777" w:rsidR="00670E76" w:rsidRPr="007E06F5" w:rsidRDefault="00670E76" w:rsidP="00670E76">
      <w:pPr>
        <w:pStyle w:val="Web"/>
        <w:spacing w:before="0" w:beforeAutospacing="0" w:after="0" w:afterAutospacing="0"/>
        <w:rPr>
          <w:rFonts w:ascii="03スマートフォントUI" w:eastAsia="03スマートフォントUI" w:hAnsi="03スマートフォントUI"/>
          <w:sz w:val="22"/>
          <w:szCs w:val="22"/>
        </w:rPr>
      </w:pPr>
    </w:p>
    <w:p w14:paraId="3DF64831" w14:textId="77777777" w:rsidR="00670E76" w:rsidRPr="00D633D5" w:rsidRDefault="00670E76" w:rsidP="00670E76">
      <w:pPr>
        <w:pStyle w:val="Web"/>
        <w:spacing w:before="0" w:beforeAutospacing="0" w:after="0" w:afterAutospacing="0"/>
        <w:rPr>
          <w:rFonts w:ascii="03スマートフォントUI" w:eastAsia="03スマートフォントUI" w:hAnsi="03スマートフォントUI" w:cstheme="minorBidi"/>
          <w:bCs/>
          <w:color w:val="000000" w:themeColor="text1"/>
          <w:kern w:val="24"/>
          <w:sz w:val="22"/>
          <w:szCs w:val="22"/>
        </w:rPr>
      </w:pPr>
    </w:p>
    <w:p w14:paraId="2C3C585E" w14:textId="77777777" w:rsidR="00670E76" w:rsidRDefault="00670E76" w:rsidP="00670E76">
      <w:pPr>
        <w:pStyle w:val="Web"/>
        <w:spacing w:before="0" w:beforeAutospacing="0" w:after="0" w:afterAutospacing="0"/>
        <w:rPr>
          <w:rFonts w:ascii="03スマートフォントUI" w:eastAsia="03スマートフォントUI" w:hAnsi="03スマートフォントUI" w:cstheme="minorBidi"/>
          <w:bCs/>
          <w:color w:val="000000" w:themeColor="text1"/>
          <w:kern w:val="24"/>
          <w:sz w:val="22"/>
          <w:szCs w:val="22"/>
        </w:rPr>
      </w:pPr>
    </w:p>
    <w:p w14:paraId="6640FBB5" w14:textId="77777777" w:rsidR="007E06F5" w:rsidRDefault="007E06F5" w:rsidP="00670E76">
      <w:pPr>
        <w:pStyle w:val="Web"/>
        <w:spacing w:before="0" w:beforeAutospacing="0" w:after="0" w:afterAutospacing="0"/>
        <w:rPr>
          <w:rFonts w:ascii="03スマートフォントUI" w:eastAsia="03スマートフォントUI" w:hAnsi="03スマートフォントUI" w:cstheme="minorBidi"/>
          <w:bCs/>
          <w:color w:val="000000" w:themeColor="text1"/>
          <w:kern w:val="24"/>
          <w:sz w:val="22"/>
          <w:szCs w:val="22"/>
        </w:rPr>
      </w:pPr>
    </w:p>
    <w:p w14:paraId="2216DC73" w14:textId="704A1CD5" w:rsidR="00670E76" w:rsidRDefault="00670E76" w:rsidP="00670E76">
      <w:pPr>
        <w:pStyle w:val="Web"/>
        <w:spacing w:before="0" w:beforeAutospacing="0" w:after="0" w:afterAutospacing="0"/>
        <w:rPr>
          <w:rFonts w:ascii="03スマートフォントUI" w:eastAsia="03スマートフォントUI" w:hAnsi="03スマートフォントUI" w:cstheme="minorBidi"/>
          <w:bCs/>
          <w:color w:val="000000" w:themeColor="text1"/>
          <w:kern w:val="24"/>
          <w:sz w:val="22"/>
          <w:szCs w:val="22"/>
        </w:rPr>
      </w:pPr>
      <w:r>
        <w:rPr>
          <w:rFonts w:ascii="03スマートフォントUI" w:eastAsia="03スマートフォントUI" w:hAnsi="03スマートフォントUI" w:cstheme="minorBidi" w:hint="eastAsia"/>
          <w:bCs/>
          <w:color w:val="000000" w:themeColor="text1"/>
          <w:kern w:val="24"/>
          <w:sz w:val="22"/>
          <w:szCs w:val="22"/>
        </w:rPr>
        <w:t>ネットビジネス歴は長くはありませんが、アドセンスや</w:t>
      </w:r>
    </w:p>
    <w:p w14:paraId="6213FA7F" w14:textId="77777777" w:rsidR="00670E76" w:rsidRDefault="00670E76" w:rsidP="00670E76">
      <w:pPr>
        <w:pStyle w:val="Web"/>
        <w:spacing w:before="0" w:beforeAutospacing="0" w:after="0" w:afterAutospacing="0"/>
        <w:rPr>
          <w:rFonts w:ascii="03スマートフォントUI" w:eastAsia="03スマートフォントUI" w:hAnsi="03スマートフォントUI" w:cstheme="minorBidi"/>
          <w:bCs/>
          <w:color w:val="000000" w:themeColor="text1"/>
          <w:kern w:val="24"/>
          <w:sz w:val="22"/>
          <w:szCs w:val="22"/>
        </w:rPr>
      </w:pPr>
      <w:r>
        <w:rPr>
          <w:rFonts w:ascii="03スマートフォントUI" w:eastAsia="03スマートフォントUI" w:hAnsi="03スマートフォントUI" w:cstheme="minorBidi" w:hint="eastAsia"/>
          <w:bCs/>
          <w:color w:val="000000" w:themeColor="text1"/>
          <w:kern w:val="24"/>
          <w:sz w:val="22"/>
          <w:szCs w:val="22"/>
        </w:rPr>
        <w:t>サイトアフィリエイト、情報発信など自宅でできる様々なジャンルの</w:t>
      </w:r>
    </w:p>
    <w:p w14:paraId="337DC85B" w14:textId="77777777" w:rsidR="00670E76" w:rsidRDefault="00670E76" w:rsidP="00670E76">
      <w:pPr>
        <w:pStyle w:val="Web"/>
        <w:spacing w:before="0" w:beforeAutospacing="0" w:after="0" w:afterAutospacing="0"/>
        <w:rPr>
          <w:rFonts w:ascii="03スマートフォントUI" w:eastAsia="03スマートフォントUI" w:hAnsi="03スマートフォントUI" w:cstheme="minorBidi"/>
          <w:bCs/>
          <w:color w:val="000000" w:themeColor="text1"/>
          <w:kern w:val="24"/>
          <w:sz w:val="22"/>
          <w:szCs w:val="22"/>
        </w:rPr>
      </w:pPr>
      <w:r>
        <w:rPr>
          <w:rFonts w:ascii="03スマートフォントUI" w:eastAsia="03スマートフォントUI" w:hAnsi="03スマートフォントUI" w:cstheme="minorBidi" w:hint="eastAsia"/>
          <w:bCs/>
          <w:color w:val="000000" w:themeColor="text1"/>
          <w:kern w:val="24"/>
          <w:sz w:val="22"/>
          <w:szCs w:val="22"/>
        </w:rPr>
        <w:t>お仕事を2019年4月に生まれた娘の育児の傍ら、実践中です♪</w:t>
      </w:r>
    </w:p>
    <w:p w14:paraId="0EDBE232" w14:textId="77777777" w:rsidR="00224394" w:rsidRDefault="00224394" w:rsidP="00DF292B">
      <w:pPr>
        <w:pStyle w:val="Web"/>
        <w:spacing w:before="0" w:beforeAutospacing="0" w:after="0" w:afterAutospacing="0"/>
        <w:rPr>
          <w:rFonts w:ascii="HG丸ｺﾞｼｯｸM-PRO" w:eastAsia="HG丸ｺﾞｼｯｸM-PRO"/>
        </w:rPr>
      </w:pPr>
    </w:p>
    <w:p w14:paraId="0421F08F" w14:textId="3247ABD0" w:rsidR="001A44AA" w:rsidRPr="00F4642A" w:rsidRDefault="001A44AA" w:rsidP="00DF292B">
      <w:pPr>
        <w:pStyle w:val="Web"/>
        <w:spacing w:before="0" w:beforeAutospacing="0" w:after="0" w:afterAutospacing="0"/>
        <w:rPr>
          <w:rFonts w:ascii="03スマートフォントUI" w:eastAsia="03スマートフォントUI" w:hAnsi="03スマートフォントUI"/>
        </w:rPr>
      </w:pPr>
      <w:r w:rsidRPr="00670E76">
        <w:rPr>
          <w:rFonts w:ascii="03スマートフォントUI" w:eastAsia="03スマートフォントUI" w:hAnsi="03スマートフォントUI" w:hint="eastAsia"/>
        </w:rPr>
        <w:t>特典</w:t>
      </w:r>
      <w:r w:rsidR="00DF292B" w:rsidRPr="00670E76">
        <w:rPr>
          <w:rFonts w:ascii="03スマートフォントUI" w:eastAsia="03スマートフォントUI" w:hAnsi="03スマートフォントUI" w:cstheme="minorBidi"/>
          <w:bCs/>
          <w:color w:val="F74F73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『</w:t>
      </w:r>
      <w:r w:rsidR="00F4642A">
        <w:rPr>
          <w:rFonts w:ascii="03スマートフォントUI" w:eastAsia="03スマートフォントUI" w:hAnsi="03スマートフォントUI" w:cstheme="minorBidi" w:hint="eastAsia"/>
          <w:bCs/>
          <w:color w:val="F74F73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</w:t>
      </w:r>
      <w:r w:rsidR="00F4642A" w:rsidRPr="00F4642A">
        <w:rPr>
          <w:rFonts w:ascii="03スマートフォントUI" w:eastAsia="03スマートフォントUI" w:hAnsi="03スマートフォントUI" w:cstheme="minorBidi" w:hint="eastAsia"/>
          <w:bCs/>
          <w:color w:val="F74F73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SP案件選定シート＆稼げる案件選定基準</w:t>
      </w:r>
      <w:r w:rsidR="00F4642A">
        <w:rPr>
          <w:rFonts w:ascii="03スマートフォントUI" w:eastAsia="03スマートフォントUI" w:hAnsi="03スマートフォントUI" w:cstheme="minorBidi" w:hint="eastAsia"/>
          <w:bCs/>
          <w:color w:val="F74F73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、大</w:t>
      </w:r>
      <w:r w:rsidR="00F4642A" w:rsidRPr="00F4642A">
        <w:rPr>
          <w:rFonts w:ascii="03スマートフォントUI" w:eastAsia="03スマートフォントUI" w:hAnsi="03スマートフォントUI" w:cstheme="minorBidi" w:hint="eastAsia"/>
          <w:bCs/>
          <w:color w:val="F74F73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暴露レポ！</w:t>
      </w:r>
      <w:r w:rsidR="00DF292B" w:rsidRPr="00670E76">
        <w:rPr>
          <w:rFonts w:ascii="03スマートフォントUI" w:eastAsia="03スマートフォントUI" w:hAnsi="03スマートフォントUI" w:cstheme="minorBidi"/>
          <w:bCs/>
          <w:color w:val="F74F73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』 </w:t>
      </w:r>
      <w:r w:rsidRPr="00670E76">
        <w:rPr>
          <w:rFonts w:ascii="03スマートフォントUI" w:eastAsia="03スマートフォントUI" w:hAnsi="03スマートフォントUI" w:hint="eastAsia"/>
        </w:rPr>
        <w:t>は、以下の請求フォームより</w:t>
      </w:r>
    </w:p>
    <w:p w14:paraId="25164E21" w14:textId="77777777" w:rsidR="001A44AA" w:rsidRPr="00670E76" w:rsidRDefault="001A44AA" w:rsidP="000D108D">
      <w:pPr>
        <w:rPr>
          <w:rFonts w:ascii="03スマートフォントUI" w:eastAsia="03スマートフォントUI" w:hAnsi="03スマートフォントUI"/>
          <w:sz w:val="24"/>
        </w:rPr>
      </w:pPr>
    </w:p>
    <w:p w14:paraId="63C019F5" w14:textId="6F90FC3B" w:rsidR="001A44AA" w:rsidRPr="00670E76" w:rsidRDefault="00DF292B" w:rsidP="000D108D">
      <w:pPr>
        <w:rPr>
          <w:rFonts w:ascii="03スマートフォントUI" w:eastAsia="03スマートフォントUI" w:hAnsi="03スマートフォントUI"/>
          <w:sz w:val="24"/>
        </w:rPr>
      </w:pPr>
      <w:r w:rsidRPr="00670E76">
        <w:rPr>
          <w:rFonts w:ascii="03スマートフォントUI" w:eastAsia="03スマートフォントUI" w:hAnsi="03スマートフォントUI" w:hint="eastAsia"/>
          <w:sz w:val="24"/>
        </w:rPr>
        <w:t>■</w:t>
      </w:r>
      <w:r w:rsidR="001A44AA" w:rsidRPr="00670E76">
        <w:rPr>
          <w:rFonts w:ascii="03スマートフォントUI" w:eastAsia="03スマートフォントUI" w:hAnsi="03スマートフォントUI" w:hint="eastAsia"/>
          <w:sz w:val="24"/>
        </w:rPr>
        <w:t>お名前</w:t>
      </w:r>
    </w:p>
    <w:p w14:paraId="5BB0C144" w14:textId="0800A672" w:rsidR="001A44AA" w:rsidRPr="00670E76" w:rsidRDefault="00DF292B" w:rsidP="000D108D">
      <w:pPr>
        <w:rPr>
          <w:rFonts w:ascii="03スマートフォントUI" w:eastAsia="03スマートフォントUI" w:hAnsi="03スマートフォントUI"/>
          <w:sz w:val="24"/>
        </w:rPr>
      </w:pPr>
      <w:r w:rsidRPr="00670E76">
        <w:rPr>
          <w:rFonts w:ascii="03スマートフォントUI" w:eastAsia="03スマートフォントUI" w:hAnsi="03スマートフォントUI" w:hint="eastAsia"/>
          <w:sz w:val="24"/>
        </w:rPr>
        <w:t>■</w:t>
      </w:r>
      <w:r w:rsidR="001A44AA" w:rsidRPr="00670E76">
        <w:rPr>
          <w:rFonts w:ascii="03スマートフォントUI" w:eastAsia="03スマートフォントUI" w:hAnsi="03スマートフォントUI" w:hint="eastAsia"/>
          <w:sz w:val="24"/>
        </w:rPr>
        <w:t>メールアドレス</w:t>
      </w:r>
    </w:p>
    <w:p w14:paraId="26F331CF" w14:textId="0139BEEC" w:rsidR="001A44AA" w:rsidRPr="00670E76" w:rsidRDefault="00DF292B" w:rsidP="000D108D">
      <w:pPr>
        <w:rPr>
          <w:rFonts w:ascii="03スマートフォントUI" w:eastAsia="03スマートフォントUI" w:hAnsi="03スマートフォントUI"/>
          <w:sz w:val="24"/>
        </w:rPr>
      </w:pPr>
      <w:r w:rsidRPr="00670E76">
        <w:rPr>
          <w:rFonts w:ascii="03スマートフォントUI" w:eastAsia="03スマートフォントUI" w:hAnsi="03スマートフォントUI" w:hint="eastAsia"/>
          <w:sz w:val="24"/>
        </w:rPr>
        <w:t>■</w:t>
      </w:r>
      <w:r w:rsidR="001A44AA" w:rsidRPr="00670E76">
        <w:rPr>
          <w:rFonts w:ascii="03スマートフォントUI" w:eastAsia="03スマートフォントUI" w:hAnsi="03スマートフォントUI" w:hint="eastAsia"/>
          <w:sz w:val="24"/>
        </w:rPr>
        <w:t>購入商材</w:t>
      </w:r>
    </w:p>
    <w:p w14:paraId="5ACA9F73" w14:textId="0164DAFD" w:rsidR="001A44AA" w:rsidRPr="00670E76" w:rsidRDefault="00DF292B" w:rsidP="000D108D">
      <w:pPr>
        <w:rPr>
          <w:rFonts w:ascii="03スマートフォントUI" w:eastAsia="03スマートフォントUI" w:hAnsi="03スマートフォントUI"/>
          <w:sz w:val="24"/>
        </w:rPr>
      </w:pPr>
      <w:r w:rsidRPr="00670E76">
        <w:rPr>
          <w:rFonts w:ascii="03スマートフォントUI" w:eastAsia="03スマートフォントUI" w:hAnsi="03スマートフォントUI" w:hint="eastAsia"/>
          <w:sz w:val="24"/>
        </w:rPr>
        <w:t>■</w:t>
      </w:r>
      <w:r w:rsidR="001A44AA" w:rsidRPr="00670E76">
        <w:rPr>
          <w:rFonts w:ascii="03スマートフォントUI" w:eastAsia="03スマートフォントUI" w:hAnsi="03スマートフォントUI" w:hint="eastAsia"/>
          <w:sz w:val="24"/>
        </w:rPr>
        <w:t>購入日時</w:t>
      </w:r>
    </w:p>
    <w:p w14:paraId="2A53E308" w14:textId="77777777" w:rsidR="001A44AA" w:rsidRPr="00670E76" w:rsidRDefault="001A44AA" w:rsidP="000D108D">
      <w:pPr>
        <w:rPr>
          <w:rFonts w:ascii="03スマートフォントUI" w:eastAsia="03スマートフォントUI" w:hAnsi="03スマートフォントUI"/>
          <w:sz w:val="24"/>
        </w:rPr>
      </w:pPr>
    </w:p>
    <w:p w14:paraId="6F398517" w14:textId="77777777" w:rsidR="001A44AA" w:rsidRPr="00670E76" w:rsidRDefault="001A44AA" w:rsidP="000D108D">
      <w:pPr>
        <w:rPr>
          <w:rFonts w:ascii="03スマートフォントUI" w:eastAsia="03スマートフォントUI" w:hAnsi="03スマートフォントUI"/>
          <w:sz w:val="24"/>
        </w:rPr>
      </w:pPr>
      <w:r w:rsidRPr="00670E76">
        <w:rPr>
          <w:rFonts w:ascii="03スマートフォントUI" w:eastAsia="03スマートフォントUI" w:hAnsi="03スマートフォントUI" w:hint="eastAsia"/>
          <w:sz w:val="24"/>
        </w:rPr>
        <w:t>上記をご入力いただき「確定ボタン」を押してください。</w:t>
      </w:r>
    </w:p>
    <w:p w14:paraId="0CB3C5BC" w14:textId="6EDBDAC3" w:rsidR="001A44AA" w:rsidRPr="00670E76" w:rsidRDefault="001A44AA" w:rsidP="000D108D">
      <w:pPr>
        <w:rPr>
          <w:rFonts w:ascii="03スマートフォントUI" w:eastAsia="03スマートフォントUI" w:hAnsi="03スマートフォントUI"/>
          <w:sz w:val="24"/>
        </w:rPr>
      </w:pPr>
      <w:r w:rsidRPr="00670E76">
        <w:rPr>
          <w:rFonts w:ascii="03スマートフォントUI" w:eastAsia="03スマートフォントUI" w:hAnsi="03スマートフォントUI" w:hint="eastAsia"/>
          <w:sz w:val="24"/>
        </w:rPr>
        <w:t>購入確認ができましたら、折り返し特典一式をお送りいたします</w:t>
      </w:r>
      <w:r w:rsidR="00B03F82" w:rsidRPr="00670E76">
        <w:rPr>
          <w:rFonts w:ascii="03スマートフォントUI" w:eastAsia="03スマートフォントUI" w:hAnsi="03スマートフォントUI" w:hint="eastAsia"/>
          <w:sz w:val="24"/>
        </w:rPr>
        <w:t>♪</w:t>
      </w:r>
    </w:p>
    <w:p w14:paraId="67B572DE" w14:textId="77777777" w:rsidR="001A44AA" w:rsidRPr="00670E76" w:rsidRDefault="001A44AA" w:rsidP="000D108D">
      <w:pPr>
        <w:rPr>
          <w:rFonts w:ascii="03スマートフォントUI" w:eastAsia="03スマートフォントUI" w:hAnsi="03スマートフォントUI"/>
          <w:sz w:val="24"/>
        </w:rPr>
      </w:pPr>
    </w:p>
    <w:p w14:paraId="391D4534" w14:textId="25EF110C" w:rsidR="00283706" w:rsidRPr="00670E76" w:rsidRDefault="00AF41B4" w:rsidP="000D108D">
      <w:pPr>
        <w:rPr>
          <w:rFonts w:ascii="03スマートフォントUI" w:eastAsia="03スマートフォントUI" w:hAnsi="03スマートフォントUI"/>
          <w:b/>
          <w:sz w:val="24"/>
          <w:szCs w:val="24"/>
        </w:rPr>
      </w:pPr>
      <w:hyperlink r:id="rId18" w:history="1">
        <w:r w:rsidR="00283706" w:rsidRPr="00670E76">
          <w:rPr>
            <w:rStyle w:val="a6"/>
            <w:rFonts w:ascii="03スマートフォントUI" w:eastAsia="03スマートフォントUI" w:hAnsi="03スマートフォントUI" w:hint="eastAsia"/>
            <w:b/>
            <w:sz w:val="24"/>
            <w:szCs w:val="24"/>
          </w:rPr>
          <w:t>▶凛の特典レポートの</w:t>
        </w:r>
        <w:r w:rsidR="00283706" w:rsidRPr="00670E76">
          <w:rPr>
            <w:rStyle w:val="a6"/>
            <w:rFonts w:ascii="03スマートフォントUI" w:eastAsia="03スマートフォントUI" w:hAnsi="03スマートフォントUI" w:hint="eastAsia"/>
            <w:b/>
            <w:sz w:val="24"/>
            <w:szCs w:val="24"/>
          </w:rPr>
          <w:t>ご</w:t>
        </w:r>
        <w:r w:rsidR="00283706" w:rsidRPr="00670E76">
          <w:rPr>
            <w:rStyle w:val="a6"/>
            <w:rFonts w:ascii="03スマートフォントUI" w:eastAsia="03スマートフォントUI" w:hAnsi="03スマートフォントUI" w:hint="eastAsia"/>
            <w:b/>
            <w:sz w:val="24"/>
            <w:szCs w:val="24"/>
          </w:rPr>
          <w:t>請求ページはこちら♪</w:t>
        </w:r>
      </w:hyperlink>
    </w:p>
    <w:p w14:paraId="7CF51C45" w14:textId="77777777" w:rsidR="00224394" w:rsidRPr="00670E76" w:rsidRDefault="00224394" w:rsidP="000D108D">
      <w:pPr>
        <w:rPr>
          <w:rFonts w:ascii="03スマートフォントUI" w:eastAsia="03スマートフォントUI" w:hAnsi="03スマートフォントUI"/>
          <w:sz w:val="24"/>
        </w:rPr>
      </w:pPr>
    </w:p>
    <w:p w14:paraId="345DE525" w14:textId="77777777" w:rsidR="001A44AA" w:rsidRPr="00670E76" w:rsidRDefault="001A44AA" w:rsidP="000D108D">
      <w:pPr>
        <w:rPr>
          <w:rFonts w:ascii="03スマートフォントUI" w:eastAsia="03スマートフォントUI" w:hAnsi="03スマートフォントUI"/>
          <w:sz w:val="24"/>
        </w:rPr>
      </w:pPr>
      <w:r w:rsidRPr="00670E76">
        <w:rPr>
          <w:rFonts w:ascii="03スマートフォントUI" w:eastAsia="03スマートフォントUI" w:hAnsi="03スマートフォントUI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337ABC5" wp14:editId="49C587FF">
                <wp:simplePos x="0" y="0"/>
                <wp:positionH relativeFrom="column">
                  <wp:posOffset>-125731</wp:posOffset>
                </wp:positionH>
                <wp:positionV relativeFrom="paragraph">
                  <wp:posOffset>74930</wp:posOffset>
                </wp:positionV>
                <wp:extent cx="5095875" cy="981075"/>
                <wp:effectExtent l="19050" t="19050" r="28575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98107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7B8A9" id="正方形/長方形 9" o:spid="_x0000_s1026" style="position:absolute;left:0;text-align:left;margin-left:-9.9pt;margin-top:5.9pt;width:401.25pt;height:77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" fillcolor="white [3201]" strokecolor="#c00000" strokeweight="3pt"/>
            </w:pict>
          </mc:Fallback>
        </mc:AlternateContent>
      </w:r>
    </w:p>
    <w:p w14:paraId="7F614ABE" w14:textId="3C9E6AE3" w:rsidR="003D7DF1" w:rsidRPr="00670E76" w:rsidRDefault="00BE65A3" w:rsidP="00670E76">
      <w:pPr>
        <w:ind w:leftChars="500" w:left="1050"/>
        <w:rPr>
          <w:rFonts w:ascii="03スマートフォントUI" w:eastAsia="03スマートフォントUI" w:hAnsi="03スマートフォントUI"/>
          <w:b/>
          <w:color w:val="FF0000"/>
          <w:sz w:val="24"/>
        </w:rPr>
      </w:pPr>
      <w:r w:rsidRPr="00670E76">
        <w:rPr>
          <w:rFonts w:ascii="03スマートフォントUI" w:eastAsia="03スマートフォントUI" w:hAnsi="03スマートフォントUI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790FD5" wp14:editId="496128DB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466725" cy="400050"/>
                <wp:effectExtent l="0" t="0" r="9525" b="19050"/>
                <wp:wrapNone/>
                <wp:docPr id="15" name="グラフィックス 12" descr="警告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custGeom>
                          <a:avLst/>
                          <a:gdLst>
                            <a:gd name="connsiteX0" fmla="*/ 504512 w 509289"/>
                            <a:gd name="connsiteY0" fmla="*/ 412618 h 444896"/>
                            <a:gd name="connsiteX1" fmla="*/ 275624 w 509289"/>
                            <a:gd name="connsiteY1" fmla="*/ 14552 h 444896"/>
                            <a:gd name="connsiteX2" fmla="*/ 235232 w 509289"/>
                            <a:gd name="connsiteY2" fmla="*/ 14552 h 444896"/>
                            <a:gd name="connsiteX3" fmla="*/ 5759 w 509289"/>
                            <a:gd name="connsiteY3" fmla="*/ 412618 h 444896"/>
                            <a:gd name="connsiteX4" fmla="*/ 26248 w 509289"/>
                            <a:gd name="connsiteY4" fmla="*/ 447742 h 444896"/>
                            <a:gd name="connsiteX5" fmla="*/ 255136 w 509289"/>
                            <a:gd name="connsiteY5" fmla="*/ 447742 h 444896"/>
                            <a:gd name="connsiteX6" fmla="*/ 484023 w 509289"/>
                            <a:gd name="connsiteY6" fmla="*/ 447742 h 444896"/>
                            <a:gd name="connsiteX7" fmla="*/ 504512 w 509289"/>
                            <a:gd name="connsiteY7" fmla="*/ 412618 h 444896"/>
                            <a:gd name="connsiteX8" fmla="*/ 237574 w 509289"/>
                            <a:gd name="connsiteY8" fmla="*/ 108215 h 444896"/>
                            <a:gd name="connsiteX9" fmla="*/ 272697 w 509289"/>
                            <a:gd name="connsiteY9" fmla="*/ 108215 h 444896"/>
                            <a:gd name="connsiteX10" fmla="*/ 272697 w 509289"/>
                            <a:gd name="connsiteY10" fmla="*/ 313102 h 444896"/>
                            <a:gd name="connsiteX11" fmla="*/ 237574 w 509289"/>
                            <a:gd name="connsiteY11" fmla="*/ 313102 h 444896"/>
                            <a:gd name="connsiteX12" fmla="*/ 237574 w 509289"/>
                            <a:gd name="connsiteY12" fmla="*/ 108215 h 444896"/>
                            <a:gd name="connsiteX13" fmla="*/ 255136 w 509289"/>
                            <a:gd name="connsiteY13" fmla="*/ 395056 h 444896"/>
                            <a:gd name="connsiteX14" fmla="*/ 225866 w 509289"/>
                            <a:gd name="connsiteY14" fmla="*/ 365787 h 444896"/>
                            <a:gd name="connsiteX15" fmla="*/ 255136 w 509289"/>
                            <a:gd name="connsiteY15" fmla="*/ 336517 h 444896"/>
                            <a:gd name="connsiteX16" fmla="*/ 284405 w 509289"/>
                            <a:gd name="connsiteY16" fmla="*/ 365787 h 444896"/>
                            <a:gd name="connsiteX17" fmla="*/ 255136 w 509289"/>
                            <a:gd name="connsiteY17" fmla="*/ 395056 h 4448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509289" h="444896">
                              <a:moveTo>
                                <a:pt x="504512" y="412618"/>
                              </a:moveTo>
                              <a:lnTo>
                                <a:pt x="275624" y="14552"/>
                              </a:lnTo>
                              <a:cubicBezTo>
                                <a:pt x="266844" y="-1253"/>
                                <a:pt x="244013" y="-1253"/>
                                <a:pt x="235232" y="14552"/>
                              </a:cubicBezTo>
                              <a:lnTo>
                                <a:pt x="5759" y="412618"/>
                              </a:lnTo>
                              <a:cubicBezTo>
                                <a:pt x="-3022" y="428424"/>
                                <a:pt x="8101" y="447742"/>
                                <a:pt x="26248" y="447742"/>
                              </a:cubicBezTo>
                              <a:lnTo>
                                <a:pt x="255136" y="447742"/>
                              </a:lnTo>
                              <a:lnTo>
                                <a:pt x="484023" y="447742"/>
                              </a:lnTo>
                              <a:cubicBezTo>
                                <a:pt x="502171" y="447742"/>
                                <a:pt x="513293" y="428424"/>
                                <a:pt x="504512" y="412618"/>
                              </a:cubicBezTo>
                              <a:close/>
                              <a:moveTo>
                                <a:pt x="237574" y="108215"/>
                              </a:moveTo>
                              <a:lnTo>
                                <a:pt x="272697" y="108215"/>
                              </a:lnTo>
                              <a:lnTo>
                                <a:pt x="272697" y="313102"/>
                              </a:lnTo>
                              <a:lnTo>
                                <a:pt x="237574" y="313102"/>
                              </a:lnTo>
                              <a:lnTo>
                                <a:pt x="237574" y="108215"/>
                              </a:lnTo>
                              <a:close/>
                              <a:moveTo>
                                <a:pt x="255136" y="395056"/>
                              </a:moveTo>
                              <a:cubicBezTo>
                                <a:pt x="238745" y="395056"/>
                                <a:pt x="225866" y="382178"/>
                                <a:pt x="225866" y="365787"/>
                              </a:cubicBezTo>
                              <a:cubicBezTo>
                                <a:pt x="225866" y="349396"/>
                                <a:pt x="238745" y="336517"/>
                                <a:pt x="255136" y="336517"/>
                              </a:cubicBezTo>
                              <a:cubicBezTo>
                                <a:pt x="271527" y="336517"/>
                                <a:pt x="284405" y="349396"/>
                                <a:pt x="284405" y="365787"/>
                              </a:cubicBezTo>
                              <a:cubicBezTo>
                                <a:pt x="284405" y="382178"/>
                                <a:pt x="271527" y="395056"/>
                                <a:pt x="255136" y="39505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5854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2F81E" id="グラフィックス 12" o:spid="_x0000_s1026" alt="警告" style="position:absolute;left:0;text-align:left;margin-left:0;margin-top:6.65pt;width:36.75pt;height:31.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509289,444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" path="m504512,412618l275624,14552v-8780,-15805,-31611,-15805,-40392,l5759,412618v-8781,15806,2342,35124,20489,35124l255136,447742r228887,c502171,447742,513293,428424,504512,412618xm237574,108215r35123,l272697,313102r-35123,l237574,108215xm255136,395056v-16391,,-29270,-12878,-29270,-29269c225866,349396,238745,336517,255136,336517v16391,,29269,12879,29269,29270c284405,382178,271527,395056,255136,395056xe" fillcolor="#ffc000" stroked="f" strokeweight=".16261mm">
                <v:stroke joinstyle="miter"/>
                <v:path arrowok="t" o:connecttype="custom" o:connectlocs="462347,371026;252589,13085;215572,13085;5278,371026;24054,402609;233813,402609;443571,402609;462347,371026;217719,97307;249906,97307;249906,281541;217719,281541;217719,97307;233813,355234;206989,328915;233813,302596;260636,328915;233813,355234" o:connectangles="0,0,0,0,0,0,0,0,0,0,0,0,0,0,0,0,0,0"/>
                <w10:wrap anchorx="margin"/>
              </v:shape>
            </w:pict>
          </mc:Fallback>
        </mc:AlternateContent>
      </w:r>
      <w:r w:rsidR="001A44AA" w:rsidRPr="00670E76">
        <w:rPr>
          <w:rFonts w:ascii="03スマートフォントUI" w:eastAsia="03スマートフォントUI" w:hAnsi="03スマートフォントUI" w:hint="eastAsia"/>
          <w:b/>
          <w:color w:val="FF0000"/>
          <w:sz w:val="24"/>
        </w:rPr>
        <w:t>本特典の二次配布は固く禁止しております。違反した場合、法的措置を取らせていただきますので、くれぐれもご注意ください。</w:t>
      </w:r>
    </w:p>
    <w:p w14:paraId="549D0166" w14:textId="77777777" w:rsidR="005F1DF8" w:rsidRPr="00670E76" w:rsidRDefault="00BE65A3" w:rsidP="000D108D">
      <w:pPr>
        <w:rPr>
          <w:rFonts w:ascii="03スマートフォントUI" w:eastAsia="03スマートフォントUI" w:hAnsi="03スマートフォントUI"/>
          <w:sz w:val="24"/>
        </w:rPr>
      </w:pPr>
      <w:r w:rsidRPr="00670E76">
        <w:rPr>
          <w:rFonts w:ascii="03スマートフォントUI" w:eastAsia="03スマートフォントUI" w:hAnsi="03スマートフォントUI" w:hint="eastAsia"/>
          <w:sz w:val="24"/>
        </w:rPr>
        <w:lastRenderedPageBreak/>
        <w:t>また、特典をご請求いただいた場合、</w:t>
      </w:r>
      <w:r w:rsidR="00A173A5" w:rsidRPr="00670E76">
        <w:rPr>
          <w:rFonts w:ascii="03スマートフォントUI" w:eastAsia="03スマートフォントUI" w:hAnsi="03スマートフォントUI" w:hint="eastAsia"/>
          <w:sz w:val="24"/>
        </w:rPr>
        <w:t>後日</w:t>
      </w:r>
      <w:r w:rsidR="005F1DF8" w:rsidRPr="00670E76">
        <w:rPr>
          <w:rFonts w:ascii="03スマートフォントUI" w:eastAsia="03スマートフォントUI" w:hAnsi="03スマートフォントUI" w:hint="eastAsia"/>
          <w:sz w:val="24"/>
        </w:rPr>
        <w:t>わたし</w:t>
      </w:r>
      <w:r w:rsidR="00A173A5" w:rsidRPr="00670E76">
        <w:rPr>
          <w:rFonts w:ascii="03スマートフォントUI" w:eastAsia="03スマートフォントUI" w:hAnsi="03スマートフォントUI" w:hint="eastAsia"/>
          <w:sz w:val="24"/>
        </w:rPr>
        <w:t>の</w:t>
      </w:r>
      <w:r w:rsidR="005F1DF8" w:rsidRPr="00670E76">
        <w:rPr>
          <w:rFonts w:ascii="03スマートフォントUI" w:eastAsia="03スマートフォントUI" w:hAnsi="03スマートフォントUI" w:hint="eastAsia"/>
          <w:sz w:val="24"/>
        </w:rPr>
        <w:t>集中講座＆</w:t>
      </w:r>
    </w:p>
    <w:p w14:paraId="2BDA9B09" w14:textId="3C4B8F9E" w:rsidR="00BE65A3" w:rsidRPr="00670E76" w:rsidRDefault="005F1DF8" w:rsidP="000D108D">
      <w:pPr>
        <w:rPr>
          <w:rFonts w:ascii="03スマートフォントUI" w:eastAsia="03スマートフォントUI" w:hAnsi="03スマートフォントUI"/>
          <w:sz w:val="24"/>
        </w:rPr>
      </w:pPr>
      <w:r w:rsidRPr="00670E76">
        <w:rPr>
          <w:rFonts w:ascii="03スマートフォントUI" w:eastAsia="03スマートフォントUI" w:hAnsi="03スマートフォントUI" w:hint="eastAsia"/>
          <w:sz w:val="24"/>
        </w:rPr>
        <w:t>随時配信メルマガ</w:t>
      </w:r>
      <w:r w:rsidR="00A173A5" w:rsidRPr="00670E76">
        <w:rPr>
          <w:rFonts w:ascii="03スマートフォントUI" w:eastAsia="03スマートフォントUI" w:hAnsi="03スマートフォントUI" w:hint="eastAsia"/>
          <w:sz w:val="24"/>
        </w:rPr>
        <w:t>に読者登録を行わせて頂きたいと思います。</w:t>
      </w:r>
    </w:p>
    <w:p w14:paraId="7B85FF9C" w14:textId="77777777" w:rsidR="00790169" w:rsidRPr="00670E76" w:rsidRDefault="00790169" w:rsidP="00A173A5">
      <w:pPr>
        <w:rPr>
          <w:rFonts w:ascii="03スマートフォントUI" w:eastAsia="03スマートフォントUI" w:hAnsi="03スマートフォントUI"/>
          <w:color w:val="333333"/>
          <w:sz w:val="20"/>
          <w:szCs w:val="20"/>
          <w:shd w:val="clear" w:color="auto" w:fill="FFFFFF"/>
        </w:rPr>
      </w:pPr>
    </w:p>
    <w:p w14:paraId="08A1B42D" w14:textId="7E924838" w:rsidR="00790169" w:rsidRPr="00670E76" w:rsidRDefault="00283706" w:rsidP="00A173A5">
      <w:pPr>
        <w:rPr>
          <w:rFonts w:ascii="03スマートフォントUI" w:eastAsia="03スマートフォントUI" w:hAnsi="03スマートフォントUI"/>
          <w:b/>
          <w:sz w:val="24"/>
        </w:rPr>
      </w:pPr>
      <w:r w:rsidRPr="00670E76">
        <w:rPr>
          <w:rFonts w:ascii="03スマートフォントUI" w:eastAsia="03スマートフォントUI" w:hAnsi="03スマートフォントUI" w:cs="ＭＳ 明朝" w:hint="eastAsia"/>
          <w:b/>
          <w:sz w:val="24"/>
        </w:rPr>
        <w:t>▼</w:t>
      </w:r>
      <w:r w:rsidR="00790169" w:rsidRPr="00670E76">
        <w:rPr>
          <w:rFonts w:ascii="03スマートフォントUI" w:eastAsia="03スマートフォントUI" w:hAnsi="03スマートフォントUI" w:hint="eastAsia"/>
          <w:b/>
          <w:sz w:val="24"/>
        </w:rPr>
        <w:t>3ヶ月で月収100万円突破★主婦・凛（りん）の</w:t>
      </w:r>
    </w:p>
    <w:p w14:paraId="7C2DE475" w14:textId="723ABB17" w:rsidR="00A173A5" w:rsidRPr="00670E76" w:rsidRDefault="00790169" w:rsidP="00790169">
      <w:pPr>
        <w:ind w:firstLineChars="100" w:firstLine="246"/>
        <w:rPr>
          <w:rFonts w:ascii="03スマートフォントUI" w:eastAsia="03スマートフォントUI" w:hAnsi="03スマートフォントUI"/>
          <w:b/>
          <w:sz w:val="24"/>
        </w:rPr>
      </w:pPr>
      <w:r w:rsidRPr="00670E76">
        <w:rPr>
          <w:rFonts w:ascii="03スマートフォントUI" w:eastAsia="03スマートフォントUI" w:hAnsi="03スマートフォントUI" w:hint="eastAsia"/>
          <w:b/>
          <w:sz w:val="24"/>
        </w:rPr>
        <w:t>最速おうち起業メルマガ♪</w:t>
      </w:r>
    </w:p>
    <w:p w14:paraId="38DB4E08" w14:textId="5841A823" w:rsidR="00A173A5" w:rsidRPr="00670E76" w:rsidRDefault="00A173A5" w:rsidP="000D108D">
      <w:pPr>
        <w:rPr>
          <w:rFonts w:ascii="03スマートフォントUI" w:eastAsia="03スマートフォントUI" w:hAnsi="03スマートフォントUI"/>
          <w:sz w:val="24"/>
        </w:rPr>
      </w:pPr>
      <w:r w:rsidRPr="00670E76">
        <w:rPr>
          <w:rFonts w:ascii="03スマートフォントUI" w:eastAsia="03スマートフォントUI" w:hAnsi="03スマートフォントUI" w:hint="eastAsia"/>
          <w:sz w:val="24"/>
        </w:rPr>
        <w:t>→</w:t>
      </w:r>
      <w:hyperlink r:id="rId19" w:history="1">
        <w:r w:rsidR="00790169" w:rsidRPr="00670E76">
          <w:rPr>
            <w:rStyle w:val="a6"/>
            <w:rFonts w:ascii="03スマートフォントUI" w:eastAsia="03スマートフォントUI" w:hAnsi="03スマートフォントUI"/>
            <w:sz w:val="24"/>
          </w:rPr>
          <w:t>https://affi-rin.com/special/mail</w:t>
        </w:r>
      </w:hyperlink>
    </w:p>
    <w:p w14:paraId="2D6E5F5D" w14:textId="77777777" w:rsidR="00634689" w:rsidRPr="00670E76" w:rsidRDefault="00634689" w:rsidP="00790169">
      <w:pPr>
        <w:tabs>
          <w:tab w:val="left" w:pos="2241"/>
        </w:tabs>
        <w:rPr>
          <w:rFonts w:ascii="03スマートフォントUI" w:eastAsia="03スマートフォントUI" w:hAnsi="03スマートフォントUI"/>
          <w:sz w:val="24"/>
        </w:rPr>
      </w:pPr>
    </w:p>
    <w:p w14:paraId="68C4DAAB" w14:textId="7AD60C1B" w:rsidR="00634689" w:rsidRPr="00670E76" w:rsidRDefault="00634689" w:rsidP="00790169">
      <w:pPr>
        <w:tabs>
          <w:tab w:val="left" w:pos="2241"/>
        </w:tabs>
        <w:rPr>
          <w:rFonts w:ascii="03スマートフォントUI" w:eastAsia="03スマートフォントUI" w:hAnsi="03スマートフォントUI" w:cstheme="minorBidi"/>
          <w:bCs/>
          <w:color w:val="F74F73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670E76">
        <w:rPr>
          <w:rFonts w:ascii="03スマートフォントUI" w:eastAsia="03スマートフォントUI" w:hAnsi="03スマートフォントUI" w:cstheme="minorBidi" w:hint="eastAsia"/>
          <w:bCs/>
          <w:color w:val="F74F73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＜さらに…本特典とは別に</w:t>
      </w:r>
      <w:r w:rsidR="00541F32">
        <w:rPr>
          <w:rFonts w:ascii="03スマートフォントUI" w:eastAsia="03スマートフォントUI" w:hAnsi="03スマートフォントUI" w:cstheme="minorBidi" w:hint="eastAsia"/>
          <w:bCs/>
          <w:color w:val="F74F73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豪華</w:t>
      </w:r>
      <w:r w:rsidRPr="00670E76">
        <w:rPr>
          <w:rFonts w:ascii="03スマートフォントUI" w:eastAsia="03スマートフォントUI" w:hAnsi="03スマートフォントUI" w:cstheme="minorBidi" w:hint="eastAsia"/>
          <w:bCs/>
          <w:color w:val="F74F73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メルマガ登録特典もプレゼント！＞</w:t>
      </w:r>
    </w:p>
    <w:p w14:paraId="7CBCDE91" w14:textId="77777777" w:rsidR="002325B2" w:rsidRPr="00670E76" w:rsidRDefault="002325B2" w:rsidP="00790169">
      <w:pPr>
        <w:tabs>
          <w:tab w:val="left" w:pos="2241"/>
        </w:tabs>
        <w:rPr>
          <w:rFonts w:ascii="03スマートフォントUI" w:eastAsia="03スマートフォントUI" w:hAnsi="03スマートフォントUI" w:cstheme="minorBidi"/>
          <w:bCs/>
          <w:color w:val="F74F73"/>
          <w:kern w:val="24"/>
          <w:sz w:val="20"/>
          <w:szCs w:val="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40E87736" w14:textId="36FE2254" w:rsidR="00283706" w:rsidRDefault="00634689" w:rsidP="00790169">
      <w:pPr>
        <w:tabs>
          <w:tab w:val="left" w:pos="2241"/>
        </w:tabs>
        <w:rPr>
          <w:rFonts w:ascii="03スマートフォントUI" w:eastAsia="03スマートフォントUI" w:hAnsi="03スマートフォントUI"/>
          <w:sz w:val="24"/>
        </w:rPr>
      </w:pPr>
      <w:r w:rsidRPr="00670E76">
        <w:rPr>
          <w:rFonts w:ascii="03スマートフォントUI" w:eastAsia="03スマートフォントUI" w:hAnsi="03スマートフォントUI" w:hint="eastAsia"/>
          <w:sz w:val="24"/>
        </w:rPr>
        <w:t>3ヶ月目で132万円、5か月目で144万円を突破するまでの報酬やPV等の詳細データ、記事ネタノウハウ等を公開中です(/ω＼*)</w:t>
      </w:r>
    </w:p>
    <w:p w14:paraId="4E77CFF9" w14:textId="77777777" w:rsidR="00670E76" w:rsidRPr="00670E76" w:rsidRDefault="00670E76" w:rsidP="00790169">
      <w:pPr>
        <w:tabs>
          <w:tab w:val="left" w:pos="2241"/>
        </w:tabs>
        <w:rPr>
          <w:rFonts w:ascii="03スマートフォントUI" w:eastAsia="03スマートフォントUI" w:hAnsi="03スマートフォントUI"/>
          <w:sz w:val="24"/>
        </w:rPr>
      </w:pPr>
    </w:p>
    <w:p w14:paraId="5DA4E073" w14:textId="7A04CD73" w:rsidR="00634689" w:rsidRPr="00670E76" w:rsidRDefault="00634689" w:rsidP="00790169">
      <w:pPr>
        <w:tabs>
          <w:tab w:val="left" w:pos="2241"/>
        </w:tabs>
        <w:rPr>
          <w:rFonts w:ascii="03スマートフォントUI" w:eastAsia="03スマートフォントUI" w:hAnsi="03スマートフォントUI"/>
          <w:sz w:val="24"/>
        </w:rPr>
      </w:pPr>
      <w:r w:rsidRPr="00670E76">
        <w:rPr>
          <w:rFonts w:ascii="03スマートフォントUI" w:eastAsia="03スマートフォントUI" w:hAnsi="03スマートフォントUI"/>
          <w:noProof/>
        </w:rPr>
        <w:drawing>
          <wp:inline distT="0" distB="0" distL="0" distR="0" wp14:anchorId="67171D2E" wp14:editId="41AAFA1F">
            <wp:extent cx="4679950" cy="1749425"/>
            <wp:effectExtent l="0" t="0" r="6350" b="3175"/>
            <wp:docPr id="18" name="図 18" descr="https://i0.wp.com/affi-rin.com/special/wp-content/uploads/2018/03/%E3%83%98%E3%83%83%E3%83%80%E3%83%BC%E3%82%AB%E3%83%A9%E3%83%95%E3%83%AB%E7%89%88.jpg?resize=625%2C23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.wp.com/affi-rin.com/special/wp-content/uploads/2018/03/%E3%83%98%E3%83%83%E3%83%80%E3%83%BC%E3%82%AB%E3%83%A9%E3%83%95%E3%83%AB%E7%89%88.jpg?resize=625%2C234&amp;ssl=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27FD4" w14:textId="77777777" w:rsidR="00790169" w:rsidRPr="00670E76" w:rsidRDefault="00790169" w:rsidP="00790169">
      <w:pPr>
        <w:tabs>
          <w:tab w:val="left" w:pos="2241"/>
        </w:tabs>
        <w:rPr>
          <w:rFonts w:ascii="03スマートフォントUI" w:eastAsia="03スマートフォントUI" w:hAnsi="03スマートフォントUI"/>
          <w:sz w:val="24"/>
        </w:rPr>
      </w:pPr>
    </w:p>
    <w:p w14:paraId="42DF4A9F" w14:textId="4C5FDF44" w:rsidR="00A173A5" w:rsidRPr="00670E76" w:rsidRDefault="00A173A5" w:rsidP="000D108D">
      <w:pPr>
        <w:rPr>
          <w:rFonts w:ascii="03スマートフォントUI" w:eastAsia="03スマートフォントUI" w:hAnsi="03スマートフォントUI"/>
          <w:sz w:val="24"/>
        </w:rPr>
      </w:pPr>
      <w:r w:rsidRPr="00670E76">
        <w:rPr>
          <w:rFonts w:ascii="03スマートフォントUI" w:eastAsia="03スマートフォントUI" w:hAnsi="03スマートフォントUI" w:hint="eastAsia"/>
          <w:sz w:val="24"/>
        </w:rPr>
        <w:t>メールマガジンの解除は、</w:t>
      </w:r>
    </w:p>
    <w:p w14:paraId="15051D6E" w14:textId="502447AC" w:rsidR="00A173A5" w:rsidRPr="00670E76" w:rsidRDefault="00A173A5" w:rsidP="000D108D">
      <w:pPr>
        <w:rPr>
          <w:rFonts w:ascii="03スマートフォントUI" w:eastAsia="03スマートフォントUI" w:hAnsi="03スマートフォントUI"/>
          <w:sz w:val="24"/>
        </w:rPr>
      </w:pPr>
      <w:r w:rsidRPr="00670E76">
        <w:rPr>
          <w:rFonts w:ascii="03スマートフォントUI" w:eastAsia="03スマートフォントUI" w:hAnsi="03スマートフォントUI" w:hint="eastAsia"/>
          <w:sz w:val="24"/>
        </w:rPr>
        <w:t>毎回のメール本文にて行って頂けますのでご安心ください。</w:t>
      </w:r>
    </w:p>
    <w:p w14:paraId="01A25608" w14:textId="77777777" w:rsidR="00634689" w:rsidRPr="00670E76" w:rsidRDefault="00634689" w:rsidP="000D108D">
      <w:pPr>
        <w:rPr>
          <w:rFonts w:ascii="03スマートフォントUI" w:eastAsia="03スマートフォントUI" w:hAnsi="03スマートフォントUI"/>
          <w:sz w:val="24"/>
        </w:rPr>
      </w:pPr>
    </w:p>
    <w:p w14:paraId="7A342D82" w14:textId="01B47E68" w:rsidR="00A173A5" w:rsidRPr="00541F32" w:rsidRDefault="00A173A5" w:rsidP="000D108D">
      <w:pPr>
        <w:rPr>
          <w:rFonts w:ascii="03スマートフォントUI" w:eastAsia="03スマートフォントUI" w:hAnsi="03スマートフォントUI" w:cstheme="minorBidi"/>
          <w:bCs/>
          <w:color w:val="F74F73"/>
          <w:kern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670E76">
        <w:rPr>
          <w:rFonts w:ascii="03スマートフォントUI" w:eastAsia="03スマートフォントUI" w:hAnsi="03スマートフォントUI" w:hint="eastAsia"/>
          <w:sz w:val="24"/>
        </w:rPr>
        <w:t>この度は、</w:t>
      </w:r>
      <w:r w:rsidR="00541F32" w:rsidRPr="00541F32">
        <w:rPr>
          <w:rFonts w:ascii="03スマートフォントUI" w:eastAsia="03スマートフォントUI" w:hAnsi="03スマートフォントUI" w:cstheme="minorBidi"/>
          <w:bCs/>
          <w:color w:val="F74F73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『</w:t>
      </w:r>
      <w:r w:rsidR="00541F32" w:rsidRPr="00541F32">
        <w:rPr>
          <w:rFonts w:ascii="03スマートフォントUI" w:eastAsia="03スマートフォントUI" w:hAnsi="03スマートフォントUI" w:cstheme="minorBidi" w:hint="eastAsia"/>
          <w:bCs/>
          <w:color w:val="F74F73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ASP案件選定シート＆稼げる案件選定基準、大暴露レポ！</w:t>
      </w:r>
      <w:r w:rsidR="00541F32" w:rsidRPr="00541F32">
        <w:rPr>
          <w:rFonts w:ascii="03スマートフォントUI" w:eastAsia="03スマートフォントUI" w:hAnsi="03スマートフォントUI" w:cstheme="minorBidi"/>
          <w:bCs/>
          <w:color w:val="F74F73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』</w:t>
      </w:r>
      <w:r w:rsidRPr="00670E76">
        <w:rPr>
          <w:rFonts w:ascii="03スマートフォントUI" w:eastAsia="03スマートフォントUI" w:hAnsi="03スマートフォントUI" w:hint="eastAsia"/>
          <w:sz w:val="24"/>
        </w:rPr>
        <w:t>をご請求くださり、</w:t>
      </w:r>
      <w:r w:rsidR="00790169" w:rsidRPr="00670E76">
        <w:rPr>
          <w:rFonts w:ascii="03スマートフォントUI" w:eastAsia="03スマートフォントUI" w:hAnsi="03スマートフォントUI" w:hint="eastAsia"/>
          <w:sz w:val="24"/>
        </w:rPr>
        <w:t>本当に</w:t>
      </w:r>
      <w:r w:rsidRPr="00670E76">
        <w:rPr>
          <w:rFonts w:ascii="03スマートフォントUI" w:eastAsia="03スマートフォントUI" w:hAnsi="03スマートフォントUI" w:hint="eastAsia"/>
          <w:sz w:val="24"/>
        </w:rPr>
        <w:t>ありがとうございました</w:t>
      </w:r>
      <w:r w:rsidR="00790169" w:rsidRPr="00670E76">
        <w:rPr>
          <w:rFonts w:ascii="03スマートフォントUI" w:eastAsia="03スマートフォントUI" w:hAnsi="03スマートフォントUI" w:hint="eastAsia"/>
          <w:sz w:val="24"/>
        </w:rPr>
        <w:t>♪</w:t>
      </w:r>
    </w:p>
    <w:p w14:paraId="7C7A767E" w14:textId="77777777" w:rsidR="00BE65A3" w:rsidRPr="00670E76" w:rsidRDefault="00BE65A3" w:rsidP="000D108D">
      <w:pPr>
        <w:rPr>
          <w:rFonts w:ascii="03スマートフォントUI" w:eastAsia="03スマートフォントUI" w:hAnsi="03スマートフォントUI"/>
          <w:sz w:val="24"/>
        </w:rPr>
      </w:pPr>
    </w:p>
    <w:p w14:paraId="5E5543E1" w14:textId="16772913" w:rsidR="00BE65A3" w:rsidRPr="00670E76" w:rsidRDefault="00A173A5" w:rsidP="000D108D">
      <w:pPr>
        <w:rPr>
          <w:rFonts w:ascii="03スマートフォントUI" w:eastAsia="03スマートフォントUI" w:hAnsi="03スマートフォントUI"/>
          <w:sz w:val="24"/>
        </w:rPr>
      </w:pPr>
      <w:r w:rsidRPr="00670E76">
        <w:rPr>
          <w:rFonts w:ascii="03スマートフォントUI" w:eastAsia="03スマートフォントUI" w:hAnsi="03スマートフォントUI" w:hint="eastAsia"/>
          <w:sz w:val="24"/>
        </w:rPr>
        <w:t>特典の送付まで、今しばらくお待ちください</w:t>
      </w:r>
      <w:r w:rsidR="00790169" w:rsidRPr="00670E76">
        <w:rPr>
          <w:rFonts w:ascii="03スマートフォントUI" w:eastAsia="03スマートフォントUI" w:hAnsi="03スマートフォントUI" w:hint="eastAsia"/>
          <w:sz w:val="24"/>
        </w:rPr>
        <w:t>ね(*´▽｀*)</w:t>
      </w:r>
    </w:p>
    <w:p w14:paraId="749E7D85" w14:textId="77777777" w:rsidR="00634689" w:rsidRPr="00670E76" w:rsidRDefault="00634689" w:rsidP="000D108D">
      <w:pPr>
        <w:rPr>
          <w:rFonts w:ascii="03スマートフォントUI" w:eastAsia="03スマートフォントUI" w:hAnsi="03スマートフォントUI"/>
          <w:sz w:val="24"/>
        </w:rPr>
      </w:pPr>
    </w:p>
    <w:p w14:paraId="4C7492D8" w14:textId="77727DF5" w:rsidR="00BE65A3" w:rsidRPr="00670E76" w:rsidRDefault="00A173A5" w:rsidP="000D108D">
      <w:pPr>
        <w:rPr>
          <w:rFonts w:ascii="03スマートフォントUI" w:eastAsia="03スマートフォントUI" w:hAnsi="03スマートフォントUI"/>
          <w:sz w:val="24"/>
        </w:rPr>
      </w:pPr>
      <w:r w:rsidRPr="00670E76">
        <w:rPr>
          <w:rFonts w:ascii="03スマートフォントUI" w:eastAsia="03スマートフォントUI" w:hAnsi="03スマートフォントUI" w:hint="eastAsia"/>
          <w:sz w:val="24"/>
        </w:rPr>
        <w:t>●</w:t>
      </w:r>
      <w:r w:rsidR="00790169" w:rsidRPr="00670E76">
        <w:rPr>
          <w:rFonts w:ascii="03スマートフォントUI" w:eastAsia="03スマートフォントUI" w:hAnsi="03スマートフォントUI" w:hint="eastAsia"/>
          <w:sz w:val="24"/>
        </w:rPr>
        <w:t>特典作成者：凛―Rin―</w:t>
      </w:r>
    </w:p>
    <w:p w14:paraId="54944304" w14:textId="45652F42" w:rsidR="00A173A5" w:rsidRPr="00670E76" w:rsidRDefault="00A173A5" w:rsidP="000D108D">
      <w:pPr>
        <w:rPr>
          <w:rFonts w:ascii="03スマートフォントUI" w:eastAsia="03スマートフォントUI" w:hAnsi="03スマートフォントUI"/>
          <w:color w:val="333333"/>
          <w:sz w:val="24"/>
          <w:szCs w:val="24"/>
          <w:shd w:val="clear" w:color="auto" w:fill="FFFFFF"/>
        </w:rPr>
      </w:pPr>
      <w:r w:rsidRPr="00670E76">
        <w:rPr>
          <w:rFonts w:ascii="03スマートフォントUI" w:eastAsia="03スマートフォントUI" w:hAnsi="03スマートフォントUI" w:hint="eastAsia"/>
          <w:sz w:val="24"/>
        </w:rPr>
        <w:t>●</w:t>
      </w:r>
      <w:r w:rsidR="00790169" w:rsidRPr="00670E76">
        <w:rPr>
          <w:rFonts w:ascii="03スマートフォントUI" w:eastAsia="03スマートフォントUI" w:hAnsi="03スマートフォントUI" w:hint="eastAsia"/>
          <w:color w:val="333333"/>
          <w:sz w:val="24"/>
          <w:szCs w:val="24"/>
          <w:shd w:val="clear" w:color="auto" w:fill="FFFFFF"/>
        </w:rPr>
        <w:t>Mail：</w:t>
      </w:r>
      <w:hyperlink r:id="rId21" w:history="1">
        <w:r w:rsidR="00790169" w:rsidRPr="00670E76">
          <w:rPr>
            <w:rStyle w:val="a6"/>
            <w:rFonts w:ascii="03スマートフォントUI" w:eastAsia="03スマートフォントUI" w:hAnsi="03スマートフォントUI" w:hint="eastAsia"/>
            <w:sz w:val="24"/>
            <w:szCs w:val="24"/>
            <w:shd w:val="clear" w:color="auto" w:fill="FFFFFF"/>
          </w:rPr>
          <w:t>rin-info@register-ex.com</w:t>
        </w:r>
      </w:hyperlink>
    </w:p>
    <w:p w14:paraId="7069F857" w14:textId="73AD1000" w:rsidR="00790169" w:rsidRPr="00670E76" w:rsidRDefault="00790169" w:rsidP="000D108D">
      <w:pPr>
        <w:rPr>
          <w:rFonts w:ascii="03スマートフォントUI" w:eastAsia="03スマートフォントUI" w:hAnsi="03スマートフォントUI"/>
          <w:sz w:val="24"/>
        </w:rPr>
      </w:pPr>
      <w:r w:rsidRPr="00670E76">
        <w:rPr>
          <w:rFonts w:ascii="03スマートフォントUI" w:eastAsia="03スマートフォントUI" w:hAnsi="03スマートフォントUI" w:hint="eastAsia"/>
          <w:sz w:val="24"/>
        </w:rPr>
        <w:t>●LINE@：</w:t>
      </w:r>
      <w:hyperlink r:id="rId22" w:history="1">
        <w:r w:rsidRPr="00670E76">
          <w:rPr>
            <w:rStyle w:val="a6"/>
            <w:rFonts w:ascii="03スマートフォントUI" w:eastAsia="03スマートフォントUI" w:hAnsi="03スマートフォントUI"/>
            <w:sz w:val="24"/>
          </w:rPr>
          <w:t>https://line.me/R/ti/p/%40fej4055v</w:t>
        </w:r>
      </w:hyperlink>
    </w:p>
    <w:p w14:paraId="5DBDC1C6" w14:textId="3E469B0F" w:rsidR="00634689" w:rsidRPr="000D108D" w:rsidRDefault="00634689" w:rsidP="0073135A">
      <w:pPr>
        <w:rPr>
          <w:rFonts w:ascii="HG丸ｺﾞｼｯｸM-PRO" w:eastAsia="HG丸ｺﾞｼｯｸM-PRO"/>
          <w:sz w:val="22"/>
        </w:rPr>
        <w:sectPr w:rsidR="00634689" w:rsidRPr="000D108D" w:rsidSect="00D334EC">
          <w:headerReference w:type="even" r:id="rId23"/>
          <w:headerReference w:type="default" r:id="rId24"/>
          <w:footerReference w:type="default" r:id="rId25"/>
          <w:type w:val="nextColumn"/>
          <w:pgSz w:w="11906" w:h="16838" w:code="9"/>
          <w:pgMar w:top="2552" w:right="2268" w:bottom="1701" w:left="2268" w:header="851" w:footer="992" w:gutter="0"/>
          <w:cols w:space="425"/>
          <w:titlePg/>
          <w:docGrid w:type="lines" w:linePitch="360"/>
        </w:sectPr>
      </w:pPr>
    </w:p>
    <w:p w14:paraId="53BFB0EE" w14:textId="2332FDC7" w:rsidR="00794AA3" w:rsidRPr="00A60E19" w:rsidRDefault="00FF2882" w:rsidP="00A60E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7CF50" wp14:editId="78E67D74">
                <wp:simplePos x="0" y="0"/>
                <wp:positionH relativeFrom="margin">
                  <wp:posOffset>-875030</wp:posOffset>
                </wp:positionH>
                <wp:positionV relativeFrom="paragraph">
                  <wp:posOffset>3967480</wp:posOffset>
                </wp:positionV>
                <wp:extent cx="6978650" cy="2466975"/>
                <wp:effectExtent l="0" t="0" r="0" b="952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0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04DC4" w14:textId="77777777" w:rsidR="000D108D" w:rsidRPr="00541F32" w:rsidRDefault="00637474" w:rsidP="00616063">
                            <w:pPr>
                              <w:ind w:firstLineChars="800" w:firstLine="3523"/>
                              <w:jc w:val="left"/>
                              <w:rPr>
                                <w:rFonts w:ascii="パンダベーカリー" w:eastAsia="パンダベーカリー" w:hAnsi="パンダベーカリー"/>
                                <w:b/>
                                <w:sz w:val="32"/>
                              </w:rPr>
                            </w:pPr>
                            <w:r w:rsidRPr="00541F32">
                              <w:rPr>
                                <w:rFonts w:ascii="パンダベーカリー" w:eastAsia="パンダベーカリー" w:hAnsi="パンダベーカリー" w:hint="eastAsia"/>
                                <w:b/>
                                <w:sz w:val="44"/>
                                <w:szCs w:val="72"/>
                              </w:rPr>
                              <w:t>本特典作成者</w:t>
                            </w:r>
                          </w:p>
                          <w:p w14:paraId="6AD1FE19" w14:textId="77777777" w:rsidR="00A96AD4" w:rsidRPr="00541F32" w:rsidRDefault="00A96AD4" w:rsidP="00A96AD4">
                            <w:pPr>
                              <w:ind w:firstLineChars="250" w:firstLine="700"/>
                              <w:jc w:val="left"/>
                              <w:rPr>
                                <w:rFonts w:ascii="パンダベーカリー" w:eastAsia="パンダベーカリー" w:hAnsi="パンダベーカリー"/>
                                <w:sz w:val="28"/>
                              </w:rPr>
                            </w:pPr>
                            <w:r w:rsidRPr="00541F32">
                              <w:rPr>
                                <w:rFonts w:ascii="パンダベーカリー" w:eastAsia="パンダベーカリー" w:hAnsi="パンダベーカリー" w:hint="eastAsia"/>
                                <w:sz w:val="28"/>
                              </w:rPr>
                              <w:t>作成者名：凛―Rin―（LINE@：</w:t>
                            </w:r>
                            <w:hyperlink r:id="rId26" w:history="1">
                              <w:r w:rsidRPr="00541F32">
                                <w:rPr>
                                  <w:rStyle w:val="a6"/>
                                  <w:rFonts w:ascii="パンダベーカリー" w:eastAsia="パンダベーカリー" w:hAnsi="パンダベーカリー" w:hint="eastAsia"/>
                                  <w:sz w:val="28"/>
                                </w:rPr>
                                <w:t>r</w:t>
                              </w:r>
                              <w:r w:rsidRPr="00541F32">
                                <w:rPr>
                                  <w:rStyle w:val="a6"/>
                                  <w:rFonts w:ascii="パンダベーカリー" w:eastAsia="パンダベーカリー" w:hAnsi="パンダベーカリー"/>
                                  <w:sz w:val="28"/>
                                </w:rPr>
                                <w:t>in5</w:t>
                              </w:r>
                            </w:hyperlink>
                            <w:r w:rsidRPr="00541F32">
                              <w:rPr>
                                <w:rFonts w:ascii="パンダベーカリー" w:eastAsia="パンダベーカリー" w:hAnsi="パンダベーカリー" w:hint="eastAsia"/>
                                <w:sz w:val="28"/>
                              </w:rPr>
                              <w:t>、Twitter：</w:t>
                            </w:r>
                            <w:hyperlink r:id="rId27" w:history="1">
                              <w:r w:rsidRPr="00541F32">
                                <w:rPr>
                                  <w:rStyle w:val="a6"/>
                                  <w:rFonts w:ascii="パンダベーカリー" w:eastAsia="パンダベーカリー" w:hAnsi="パンダベーカリー" w:hint="eastAsia"/>
                                  <w:sz w:val="28"/>
                                </w:rPr>
                                <w:t>＠Rin_LBLL</w:t>
                              </w:r>
                            </w:hyperlink>
                            <w:r w:rsidRPr="00541F32">
                              <w:rPr>
                                <w:rFonts w:ascii="パンダベーカリー" w:eastAsia="パンダベーカリー" w:hAnsi="パンダベーカリー" w:hint="eastAsia"/>
                                <w:sz w:val="28"/>
                              </w:rPr>
                              <w:t>）</w:t>
                            </w:r>
                          </w:p>
                          <w:p w14:paraId="150DF0FB" w14:textId="77777777" w:rsidR="00A96AD4" w:rsidRPr="00541F32" w:rsidRDefault="00A96AD4" w:rsidP="00A96AD4">
                            <w:pPr>
                              <w:ind w:firstLineChars="250" w:firstLine="700"/>
                              <w:jc w:val="left"/>
                              <w:rPr>
                                <w:rFonts w:ascii="パンダベーカリー" w:eastAsia="パンダベーカリー" w:hAnsi="パンダベーカリー"/>
                                <w:sz w:val="28"/>
                              </w:rPr>
                            </w:pPr>
                            <w:r w:rsidRPr="00541F32">
                              <w:rPr>
                                <w:rFonts w:ascii="パンダベーカリー" w:eastAsia="パンダベーカリー" w:hAnsi="パンダベーカリー" w:hint="eastAsia"/>
                                <w:sz w:val="28"/>
                              </w:rPr>
                              <w:t>ブログ　：おうちブログ起業講座♪</w:t>
                            </w:r>
                            <w:r w:rsidRPr="00541F32">
                              <w:rPr>
                                <w:rFonts w:ascii="パンダベーカリー" w:eastAsia="パンダベーカリー" w:hAnsi="パンダベーカリー" w:hint="eastAsia"/>
                                <w:sz w:val="24"/>
                              </w:rPr>
                              <w:t>Love Blog Love Life （</w:t>
                            </w:r>
                            <w:hyperlink r:id="rId28" w:history="1">
                              <w:r w:rsidRPr="00541F32">
                                <w:rPr>
                                  <w:rStyle w:val="a6"/>
                                  <w:rFonts w:ascii="パンダベーカリー" w:eastAsia="パンダベーカリー" w:hAnsi="パンダベーカリー"/>
                                  <w:sz w:val="24"/>
                                  <w:szCs w:val="26"/>
                                </w:rPr>
                                <w:t>https://affi-rin.com</w:t>
                              </w:r>
                            </w:hyperlink>
                            <w:r w:rsidRPr="00541F32">
                              <w:rPr>
                                <w:rFonts w:ascii="パンダベーカリー" w:eastAsia="パンダベーカリー" w:hAnsi="パンダベーカリー" w:hint="eastAsia"/>
                                <w:sz w:val="24"/>
                              </w:rPr>
                              <w:t>）</w:t>
                            </w:r>
                          </w:p>
                          <w:p w14:paraId="52E2963D" w14:textId="77777777" w:rsidR="00A96AD4" w:rsidRPr="00541F32" w:rsidRDefault="00A96AD4" w:rsidP="00A96AD4">
                            <w:pPr>
                              <w:ind w:leftChars="350" w:left="1855" w:hangingChars="400" w:hanging="1120"/>
                              <w:jc w:val="left"/>
                              <w:rPr>
                                <w:rFonts w:ascii="パンダベーカリー" w:eastAsia="パンダベーカリー" w:hAnsi="パンダベーカリー"/>
                                <w:sz w:val="28"/>
                              </w:rPr>
                            </w:pPr>
                            <w:r w:rsidRPr="00541F32">
                              <w:rPr>
                                <w:rFonts w:ascii="パンダベーカリー" w:eastAsia="パンダベーカリー" w:hAnsi="パンダベーカリー" w:hint="eastAsia"/>
                                <w:sz w:val="28"/>
                              </w:rPr>
                              <w:t>メルマガ：</w:t>
                            </w:r>
                            <w:r w:rsidRPr="00541F32">
                              <w:rPr>
                                <w:rFonts w:ascii="パンダベーカリー" w:eastAsia="パンダベーカリー" w:hAnsi="パンダベーカリー" w:hint="eastAsia"/>
                                <w:sz w:val="24"/>
                              </w:rPr>
                              <w:t>主婦・凛の最速おうち起業メルマガ（</w:t>
                            </w:r>
                            <w:hyperlink r:id="rId29" w:history="1">
                              <w:r w:rsidRPr="00541F32">
                                <w:rPr>
                                  <w:rStyle w:val="a6"/>
                                  <w:rFonts w:ascii="パンダベーカリー" w:eastAsia="パンダベーカリー" w:hAnsi="パンダベーカリー"/>
                                  <w:sz w:val="24"/>
                                  <w:szCs w:val="26"/>
                                </w:rPr>
                                <w:t>https://affi-rin.com/special/mail</w:t>
                              </w:r>
                            </w:hyperlink>
                            <w:r w:rsidRPr="00541F32">
                              <w:rPr>
                                <w:rFonts w:ascii="パンダベーカリー" w:eastAsia="パンダベーカリー" w:hAnsi="パンダベーカリー" w:hint="eastAsia"/>
                                <w:sz w:val="24"/>
                              </w:rPr>
                              <w:t>）</w:t>
                            </w:r>
                          </w:p>
                          <w:p w14:paraId="59AA7FD2" w14:textId="77777777" w:rsidR="00A96AD4" w:rsidRPr="00541F32" w:rsidRDefault="00A96AD4" w:rsidP="00A96AD4">
                            <w:pPr>
                              <w:ind w:firstLineChars="250" w:firstLine="700"/>
                              <w:jc w:val="left"/>
                              <w:rPr>
                                <w:rFonts w:ascii="パンダベーカリー" w:eastAsia="パンダベーカリー" w:hAnsi="パンダベーカリー"/>
                                <w:sz w:val="28"/>
                              </w:rPr>
                            </w:pPr>
                            <w:r w:rsidRPr="00541F32">
                              <w:rPr>
                                <w:rFonts w:ascii="パンダベーカリー" w:eastAsia="パンダベーカリー" w:hAnsi="パンダベーカリー" w:hint="eastAsia"/>
                                <w:sz w:val="28"/>
                              </w:rPr>
                              <w:t>メール　：</w:t>
                            </w:r>
                            <w:hyperlink r:id="rId30" w:history="1">
                              <w:r w:rsidRPr="00541F32">
                                <w:rPr>
                                  <w:rStyle w:val="a6"/>
                                  <w:rFonts w:ascii="パンダベーカリー" w:eastAsia="パンダベーカリー" w:hAnsi="パンダベーカリー"/>
                                  <w:sz w:val="28"/>
                                </w:rPr>
                                <w:t>rin-info@register-ex.com</w:t>
                              </w:r>
                            </w:hyperlink>
                          </w:p>
                          <w:p w14:paraId="0D2CEBB0" w14:textId="77777777" w:rsidR="00637474" w:rsidRPr="00A96AD4" w:rsidRDefault="00637474" w:rsidP="00637474">
                            <w:pPr>
                              <w:ind w:firstLineChars="300" w:firstLine="630"/>
                              <w:jc w:val="left"/>
                              <w:rPr>
                                <w:rFonts w:ascii="HGP創英角ｺﾞｼｯｸUB" w:eastAsia="HGP創英角ｺﾞｼｯｸUB"/>
                                <w:color w:val="808080"/>
                              </w:rPr>
                            </w:pPr>
                          </w:p>
                          <w:p w14:paraId="0F5A6920" w14:textId="77777777" w:rsidR="00637474" w:rsidRPr="00637474" w:rsidRDefault="00637474" w:rsidP="00637474">
                            <w:pPr>
                              <w:ind w:firstLineChars="300" w:firstLine="630"/>
                              <w:jc w:val="left"/>
                              <w:rPr>
                                <w:rFonts w:ascii="HGP創英角ｺﾞｼｯｸUB" w:eastAsia="HGP創英角ｺﾞｼｯｸUB"/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7CF50" id="Text Box 11" o:spid="_x0000_s1028" type="#_x0000_t202" style="position:absolute;left:0;text-align:left;margin-left:-68.9pt;margin-top:312.4pt;width:549.5pt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" filled="f" stroked="f">
                <v:textbox inset="5.85pt,.7pt,5.85pt,.7pt">
                  <w:txbxContent>
                    <w:p w14:paraId="47804DC4" w14:textId="77777777" w:rsidR="000D108D" w:rsidRPr="00541F32" w:rsidRDefault="00637474" w:rsidP="00616063">
                      <w:pPr>
                        <w:ind w:firstLineChars="800" w:firstLine="3523"/>
                        <w:jc w:val="left"/>
                        <w:rPr>
                          <w:rFonts w:ascii="パンダベーカリー" w:eastAsia="パンダベーカリー" w:hAnsi="パンダベーカリー"/>
                          <w:b/>
                          <w:sz w:val="32"/>
                        </w:rPr>
                      </w:pPr>
                      <w:r w:rsidRPr="00541F32">
                        <w:rPr>
                          <w:rFonts w:ascii="パンダベーカリー" w:eastAsia="パンダベーカリー" w:hAnsi="パンダベーカリー" w:hint="eastAsia"/>
                          <w:b/>
                          <w:sz w:val="44"/>
                          <w:szCs w:val="72"/>
                        </w:rPr>
                        <w:t>本特典作成者</w:t>
                      </w:r>
                    </w:p>
                    <w:p w14:paraId="6AD1FE19" w14:textId="77777777" w:rsidR="00A96AD4" w:rsidRPr="00541F32" w:rsidRDefault="00A96AD4" w:rsidP="00A96AD4">
                      <w:pPr>
                        <w:ind w:firstLineChars="250" w:firstLine="700"/>
                        <w:jc w:val="left"/>
                        <w:rPr>
                          <w:rFonts w:ascii="パンダベーカリー" w:eastAsia="パンダベーカリー" w:hAnsi="パンダベーカリー"/>
                          <w:sz w:val="28"/>
                        </w:rPr>
                      </w:pPr>
                      <w:r w:rsidRPr="00541F32">
                        <w:rPr>
                          <w:rFonts w:ascii="パンダベーカリー" w:eastAsia="パンダベーカリー" w:hAnsi="パンダベーカリー" w:hint="eastAsia"/>
                          <w:sz w:val="28"/>
                        </w:rPr>
                        <w:t>作成者名：凛―Rin―（LINE@：</w:t>
                      </w:r>
                      <w:hyperlink r:id="rId31" w:history="1">
                        <w:r w:rsidRPr="00541F32">
                          <w:rPr>
                            <w:rStyle w:val="a6"/>
                            <w:rFonts w:ascii="パンダベーカリー" w:eastAsia="パンダベーカリー" w:hAnsi="パンダベーカリー" w:hint="eastAsia"/>
                            <w:sz w:val="28"/>
                          </w:rPr>
                          <w:t>r</w:t>
                        </w:r>
                        <w:r w:rsidRPr="00541F32">
                          <w:rPr>
                            <w:rStyle w:val="a6"/>
                            <w:rFonts w:ascii="パンダベーカリー" w:eastAsia="パンダベーカリー" w:hAnsi="パンダベーカリー"/>
                            <w:sz w:val="28"/>
                          </w:rPr>
                          <w:t>in5</w:t>
                        </w:r>
                      </w:hyperlink>
                      <w:r w:rsidRPr="00541F32">
                        <w:rPr>
                          <w:rFonts w:ascii="パンダベーカリー" w:eastAsia="パンダベーカリー" w:hAnsi="パンダベーカリー" w:hint="eastAsia"/>
                          <w:sz w:val="28"/>
                        </w:rPr>
                        <w:t>、Twitter：</w:t>
                      </w:r>
                      <w:hyperlink r:id="rId32" w:history="1">
                        <w:r w:rsidRPr="00541F32">
                          <w:rPr>
                            <w:rStyle w:val="a6"/>
                            <w:rFonts w:ascii="パンダベーカリー" w:eastAsia="パンダベーカリー" w:hAnsi="パンダベーカリー" w:hint="eastAsia"/>
                            <w:sz w:val="28"/>
                          </w:rPr>
                          <w:t>＠Rin_LBLL</w:t>
                        </w:r>
                      </w:hyperlink>
                      <w:r w:rsidRPr="00541F32">
                        <w:rPr>
                          <w:rFonts w:ascii="パンダベーカリー" w:eastAsia="パンダベーカリー" w:hAnsi="パンダベーカリー" w:hint="eastAsia"/>
                          <w:sz w:val="28"/>
                        </w:rPr>
                        <w:t>）</w:t>
                      </w:r>
                    </w:p>
                    <w:p w14:paraId="150DF0FB" w14:textId="77777777" w:rsidR="00A96AD4" w:rsidRPr="00541F32" w:rsidRDefault="00A96AD4" w:rsidP="00A96AD4">
                      <w:pPr>
                        <w:ind w:firstLineChars="250" w:firstLine="700"/>
                        <w:jc w:val="left"/>
                        <w:rPr>
                          <w:rFonts w:ascii="パンダベーカリー" w:eastAsia="パンダベーカリー" w:hAnsi="パンダベーカリー"/>
                          <w:sz w:val="28"/>
                        </w:rPr>
                      </w:pPr>
                      <w:r w:rsidRPr="00541F32">
                        <w:rPr>
                          <w:rFonts w:ascii="パンダベーカリー" w:eastAsia="パンダベーカリー" w:hAnsi="パンダベーカリー" w:hint="eastAsia"/>
                          <w:sz w:val="28"/>
                        </w:rPr>
                        <w:t>ブログ　：おうちブログ起業講座♪</w:t>
                      </w:r>
                      <w:r w:rsidRPr="00541F32">
                        <w:rPr>
                          <w:rFonts w:ascii="パンダベーカリー" w:eastAsia="パンダベーカリー" w:hAnsi="パンダベーカリー" w:hint="eastAsia"/>
                          <w:sz w:val="24"/>
                        </w:rPr>
                        <w:t>Love Blog Love Life （</w:t>
                      </w:r>
                      <w:hyperlink r:id="rId33" w:history="1">
                        <w:r w:rsidRPr="00541F32">
                          <w:rPr>
                            <w:rStyle w:val="a6"/>
                            <w:rFonts w:ascii="パンダベーカリー" w:eastAsia="パンダベーカリー" w:hAnsi="パンダベーカリー"/>
                            <w:sz w:val="24"/>
                            <w:szCs w:val="26"/>
                          </w:rPr>
                          <w:t>https://affi-rin.com</w:t>
                        </w:r>
                      </w:hyperlink>
                      <w:r w:rsidRPr="00541F32">
                        <w:rPr>
                          <w:rFonts w:ascii="パンダベーカリー" w:eastAsia="パンダベーカリー" w:hAnsi="パンダベーカリー" w:hint="eastAsia"/>
                          <w:sz w:val="24"/>
                        </w:rPr>
                        <w:t>）</w:t>
                      </w:r>
                    </w:p>
                    <w:p w14:paraId="52E2963D" w14:textId="77777777" w:rsidR="00A96AD4" w:rsidRPr="00541F32" w:rsidRDefault="00A96AD4" w:rsidP="00A96AD4">
                      <w:pPr>
                        <w:ind w:leftChars="350" w:left="1855" w:hangingChars="400" w:hanging="1120"/>
                        <w:jc w:val="left"/>
                        <w:rPr>
                          <w:rFonts w:ascii="パンダベーカリー" w:eastAsia="パンダベーカリー" w:hAnsi="パンダベーカリー"/>
                          <w:sz w:val="28"/>
                        </w:rPr>
                      </w:pPr>
                      <w:r w:rsidRPr="00541F32">
                        <w:rPr>
                          <w:rFonts w:ascii="パンダベーカリー" w:eastAsia="パンダベーカリー" w:hAnsi="パンダベーカリー" w:hint="eastAsia"/>
                          <w:sz w:val="28"/>
                        </w:rPr>
                        <w:t>メルマガ：</w:t>
                      </w:r>
                      <w:r w:rsidRPr="00541F32">
                        <w:rPr>
                          <w:rFonts w:ascii="パンダベーカリー" w:eastAsia="パンダベーカリー" w:hAnsi="パンダベーカリー" w:hint="eastAsia"/>
                          <w:sz w:val="24"/>
                        </w:rPr>
                        <w:t>主婦・凛の最速おうち起業メルマガ（</w:t>
                      </w:r>
                      <w:hyperlink r:id="rId34" w:history="1">
                        <w:r w:rsidRPr="00541F32">
                          <w:rPr>
                            <w:rStyle w:val="a6"/>
                            <w:rFonts w:ascii="パンダベーカリー" w:eastAsia="パンダベーカリー" w:hAnsi="パンダベーカリー"/>
                            <w:sz w:val="24"/>
                            <w:szCs w:val="26"/>
                          </w:rPr>
                          <w:t>https://affi-rin.com/special/mail</w:t>
                        </w:r>
                      </w:hyperlink>
                      <w:r w:rsidRPr="00541F32">
                        <w:rPr>
                          <w:rFonts w:ascii="パンダベーカリー" w:eastAsia="パンダベーカリー" w:hAnsi="パンダベーカリー" w:hint="eastAsia"/>
                          <w:sz w:val="24"/>
                        </w:rPr>
                        <w:t>）</w:t>
                      </w:r>
                    </w:p>
                    <w:p w14:paraId="59AA7FD2" w14:textId="77777777" w:rsidR="00A96AD4" w:rsidRPr="00541F32" w:rsidRDefault="00A96AD4" w:rsidP="00A96AD4">
                      <w:pPr>
                        <w:ind w:firstLineChars="250" w:firstLine="700"/>
                        <w:jc w:val="left"/>
                        <w:rPr>
                          <w:rFonts w:ascii="パンダベーカリー" w:eastAsia="パンダベーカリー" w:hAnsi="パンダベーカリー"/>
                          <w:sz w:val="28"/>
                        </w:rPr>
                      </w:pPr>
                      <w:r w:rsidRPr="00541F32">
                        <w:rPr>
                          <w:rFonts w:ascii="パンダベーカリー" w:eastAsia="パンダベーカリー" w:hAnsi="パンダベーカリー" w:hint="eastAsia"/>
                          <w:sz w:val="28"/>
                        </w:rPr>
                        <w:t>メール　：</w:t>
                      </w:r>
                      <w:hyperlink r:id="rId35" w:history="1">
                        <w:r w:rsidRPr="00541F32">
                          <w:rPr>
                            <w:rStyle w:val="a6"/>
                            <w:rFonts w:ascii="パンダベーカリー" w:eastAsia="パンダベーカリー" w:hAnsi="パンダベーカリー"/>
                            <w:sz w:val="28"/>
                          </w:rPr>
                          <w:t>rin-info@register-ex.com</w:t>
                        </w:r>
                      </w:hyperlink>
                    </w:p>
                    <w:p w14:paraId="0D2CEBB0" w14:textId="77777777" w:rsidR="00637474" w:rsidRPr="00A96AD4" w:rsidRDefault="00637474" w:rsidP="00637474">
                      <w:pPr>
                        <w:ind w:firstLineChars="300" w:firstLine="630"/>
                        <w:jc w:val="left"/>
                        <w:rPr>
                          <w:rFonts w:ascii="HGP創英角ｺﾞｼｯｸUB" w:eastAsia="HGP創英角ｺﾞｼｯｸUB"/>
                          <w:color w:val="808080"/>
                        </w:rPr>
                      </w:pPr>
                    </w:p>
                    <w:p w14:paraId="0F5A6920" w14:textId="77777777" w:rsidR="00637474" w:rsidRPr="00637474" w:rsidRDefault="00637474" w:rsidP="00637474">
                      <w:pPr>
                        <w:ind w:firstLineChars="300" w:firstLine="630"/>
                        <w:jc w:val="left"/>
                        <w:rPr>
                          <w:rFonts w:ascii="HGP創英角ｺﾞｼｯｸUB" w:eastAsia="HGP創英角ｺﾞｼｯｸUB"/>
                          <w:color w:val="8080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5FD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99F8FE" wp14:editId="001B9602">
                <wp:simplePos x="0" y="0"/>
                <wp:positionH relativeFrom="column">
                  <wp:posOffset>-735330</wp:posOffset>
                </wp:positionH>
                <wp:positionV relativeFrom="paragraph">
                  <wp:posOffset>5964555</wp:posOffset>
                </wp:positionV>
                <wp:extent cx="219075" cy="142875"/>
                <wp:effectExtent l="0" t="0" r="9525" b="9525"/>
                <wp:wrapNone/>
                <wp:docPr id="16" name="グラフィックス 15" descr="封筒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42875"/>
                        </a:xfrm>
                        <a:custGeom>
                          <a:avLst/>
                          <a:gdLst>
                            <a:gd name="connsiteX0" fmla="*/ 7144 w 771525"/>
                            <a:gd name="connsiteY0" fmla="*/ 7144 h 542925"/>
                            <a:gd name="connsiteX1" fmla="*/ 7144 w 771525"/>
                            <a:gd name="connsiteY1" fmla="*/ 540544 h 542925"/>
                            <a:gd name="connsiteX2" fmla="*/ 769144 w 771525"/>
                            <a:gd name="connsiteY2" fmla="*/ 540544 h 542925"/>
                            <a:gd name="connsiteX3" fmla="*/ 769144 w 771525"/>
                            <a:gd name="connsiteY3" fmla="*/ 7144 h 542925"/>
                            <a:gd name="connsiteX4" fmla="*/ 7144 w 771525"/>
                            <a:gd name="connsiteY4" fmla="*/ 7144 h 542925"/>
                            <a:gd name="connsiteX5" fmla="*/ 401479 w 771525"/>
                            <a:gd name="connsiteY5" fmla="*/ 339566 h 542925"/>
                            <a:gd name="connsiteX6" fmla="*/ 374809 w 771525"/>
                            <a:gd name="connsiteY6" fmla="*/ 339566 h 542925"/>
                            <a:gd name="connsiteX7" fmla="*/ 92869 w 771525"/>
                            <a:gd name="connsiteY7" fmla="*/ 64294 h 542925"/>
                            <a:gd name="connsiteX8" fmla="*/ 684371 w 771525"/>
                            <a:gd name="connsiteY8" fmla="*/ 64294 h 542925"/>
                            <a:gd name="connsiteX9" fmla="*/ 401479 w 771525"/>
                            <a:gd name="connsiteY9" fmla="*/ 339566 h 542925"/>
                            <a:gd name="connsiteX10" fmla="*/ 250031 w 771525"/>
                            <a:gd name="connsiteY10" fmla="*/ 270986 h 542925"/>
                            <a:gd name="connsiteX11" fmla="*/ 64294 w 771525"/>
                            <a:gd name="connsiteY11" fmla="*/ 457676 h 542925"/>
                            <a:gd name="connsiteX12" fmla="*/ 64294 w 771525"/>
                            <a:gd name="connsiteY12" fmla="*/ 89059 h 542925"/>
                            <a:gd name="connsiteX13" fmla="*/ 250031 w 771525"/>
                            <a:gd name="connsiteY13" fmla="*/ 270986 h 542925"/>
                            <a:gd name="connsiteX14" fmla="*/ 277654 w 771525"/>
                            <a:gd name="connsiteY14" fmla="*/ 297656 h 542925"/>
                            <a:gd name="connsiteX15" fmla="*/ 349091 w 771525"/>
                            <a:gd name="connsiteY15" fmla="*/ 367189 h 542925"/>
                            <a:gd name="connsiteX16" fmla="*/ 389096 w 771525"/>
                            <a:gd name="connsiteY16" fmla="*/ 383381 h 542925"/>
                            <a:gd name="connsiteX17" fmla="*/ 429101 w 771525"/>
                            <a:gd name="connsiteY17" fmla="*/ 367189 h 542925"/>
                            <a:gd name="connsiteX18" fmla="*/ 500539 w 771525"/>
                            <a:gd name="connsiteY18" fmla="*/ 297656 h 542925"/>
                            <a:gd name="connsiteX19" fmla="*/ 685324 w 771525"/>
                            <a:gd name="connsiteY19" fmla="*/ 483394 h 542925"/>
                            <a:gd name="connsiteX20" fmla="*/ 91916 w 771525"/>
                            <a:gd name="connsiteY20" fmla="*/ 483394 h 542925"/>
                            <a:gd name="connsiteX21" fmla="*/ 277654 w 771525"/>
                            <a:gd name="connsiteY21" fmla="*/ 297656 h 542925"/>
                            <a:gd name="connsiteX22" fmla="*/ 526256 w 771525"/>
                            <a:gd name="connsiteY22" fmla="*/ 270986 h 542925"/>
                            <a:gd name="connsiteX23" fmla="*/ 711994 w 771525"/>
                            <a:gd name="connsiteY23" fmla="*/ 90011 h 542925"/>
                            <a:gd name="connsiteX24" fmla="*/ 711994 w 771525"/>
                            <a:gd name="connsiteY24" fmla="*/ 456724 h 542925"/>
                            <a:gd name="connsiteX25" fmla="*/ 526256 w 771525"/>
                            <a:gd name="connsiteY25" fmla="*/ 270986 h 542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771525" h="542925">
                              <a:moveTo>
                                <a:pt x="7144" y="7144"/>
                              </a:moveTo>
                              <a:lnTo>
                                <a:pt x="7144" y="540544"/>
                              </a:lnTo>
                              <a:lnTo>
                                <a:pt x="769144" y="540544"/>
                              </a:lnTo>
                              <a:lnTo>
                                <a:pt x="769144" y="7144"/>
                              </a:lnTo>
                              <a:lnTo>
                                <a:pt x="7144" y="7144"/>
                              </a:lnTo>
                              <a:close/>
                              <a:moveTo>
                                <a:pt x="401479" y="339566"/>
                              </a:moveTo>
                              <a:cubicBezTo>
                                <a:pt x="393859" y="347186"/>
                                <a:pt x="382429" y="347186"/>
                                <a:pt x="374809" y="339566"/>
                              </a:cubicBezTo>
                              <a:lnTo>
                                <a:pt x="92869" y="64294"/>
                              </a:lnTo>
                              <a:lnTo>
                                <a:pt x="684371" y="64294"/>
                              </a:lnTo>
                              <a:lnTo>
                                <a:pt x="401479" y="339566"/>
                              </a:lnTo>
                              <a:close/>
                              <a:moveTo>
                                <a:pt x="250031" y="270986"/>
                              </a:moveTo>
                              <a:lnTo>
                                <a:pt x="64294" y="457676"/>
                              </a:lnTo>
                              <a:lnTo>
                                <a:pt x="64294" y="89059"/>
                              </a:lnTo>
                              <a:lnTo>
                                <a:pt x="250031" y="270986"/>
                              </a:lnTo>
                              <a:close/>
                              <a:moveTo>
                                <a:pt x="277654" y="297656"/>
                              </a:moveTo>
                              <a:lnTo>
                                <a:pt x="349091" y="367189"/>
                              </a:lnTo>
                              <a:cubicBezTo>
                                <a:pt x="360521" y="377666"/>
                                <a:pt x="374809" y="383381"/>
                                <a:pt x="389096" y="383381"/>
                              </a:cubicBezTo>
                              <a:cubicBezTo>
                                <a:pt x="403384" y="383381"/>
                                <a:pt x="417671" y="377666"/>
                                <a:pt x="429101" y="367189"/>
                              </a:cubicBezTo>
                              <a:lnTo>
                                <a:pt x="500539" y="297656"/>
                              </a:lnTo>
                              <a:lnTo>
                                <a:pt x="685324" y="483394"/>
                              </a:lnTo>
                              <a:lnTo>
                                <a:pt x="91916" y="483394"/>
                              </a:lnTo>
                              <a:lnTo>
                                <a:pt x="277654" y="297656"/>
                              </a:lnTo>
                              <a:close/>
                              <a:moveTo>
                                <a:pt x="526256" y="270986"/>
                              </a:moveTo>
                              <a:lnTo>
                                <a:pt x="711994" y="90011"/>
                              </a:lnTo>
                              <a:lnTo>
                                <a:pt x="711994" y="456724"/>
                              </a:lnTo>
                              <a:lnTo>
                                <a:pt x="526256" y="2709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E23C" id="グラフィックス 15" o:spid="_x0000_s1026" alt="封筒" style="position:absolute;left:0;text-align:left;margin-left:-57.9pt;margin-top:469.65pt;width:17.2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" path="m7144,7144r,533400l769144,540544r,-533400l7144,7144xm401479,339566v-7620,7620,-19050,7620,-26670,l92869,64294r591502,l401479,339566xm250031,270986l64294,457676r,-368617l250031,270986xm277654,297656r71437,69533c360521,377666,374809,383381,389096,383381v14288,,28575,-5715,40005,-16192l500539,297656,685324,483394r-593408,l277654,297656xm526256,270986l711994,90011r,366713l526256,270986xe" fillcolor="black" stroked="f">
                <v:stroke joinstyle="miter"/>
                <v:path arrowok="t" o:connecttype="custom" o:connectlocs="2029,1880;2029,142248;218399,142248;218399,1880;2029,1880;114000,89359;106427,89359;26370,16919;194328,16919;114000,89359;70996,71312;18256,120441;18256,23437;70996,71312;78840,78331;99125,96629;110484,100890;121843,96629;142128,78331;194598,127209;26100,127209;78840,78331;149431,71312;202171,23687;202171,120191;149431,71312" o:connectangles="0,0,0,0,0,0,0,0,0,0,0,0,0,0,0,0,0,0,0,0,0,0,0,0,0,0"/>
              </v:shape>
            </w:pict>
          </mc:Fallback>
        </mc:AlternateContent>
      </w:r>
      <w:r w:rsidR="002C5FD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F90A4F" wp14:editId="4D40E515">
                <wp:simplePos x="0" y="0"/>
                <wp:positionH relativeFrom="column">
                  <wp:posOffset>-763905</wp:posOffset>
                </wp:positionH>
                <wp:positionV relativeFrom="paragraph">
                  <wp:posOffset>5478780</wp:posOffset>
                </wp:positionV>
                <wp:extent cx="238125" cy="200025"/>
                <wp:effectExtent l="0" t="0" r="9525" b="9525"/>
                <wp:wrapNone/>
                <wp:docPr id="19" name="グラフィックス 18" descr="送信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custGeom>
                          <a:avLst/>
                          <a:gdLst>
                            <a:gd name="connsiteX0" fmla="*/ 639604 w 771525"/>
                            <a:gd name="connsiteY0" fmla="*/ 600442 h 714375"/>
                            <a:gd name="connsiteX1" fmla="*/ 468154 w 771525"/>
                            <a:gd name="connsiteY1" fmla="*/ 541387 h 714375"/>
                            <a:gd name="connsiteX2" fmla="*/ 467201 w 771525"/>
                            <a:gd name="connsiteY2" fmla="*/ 541387 h 714375"/>
                            <a:gd name="connsiteX3" fmla="*/ 398621 w 771525"/>
                            <a:gd name="connsiteY3" fmla="*/ 517575 h 714375"/>
                            <a:gd name="connsiteX4" fmla="*/ 719614 w 771525"/>
                            <a:gd name="connsiteY4" fmla="*/ 93712 h 714375"/>
                            <a:gd name="connsiteX5" fmla="*/ 639604 w 771525"/>
                            <a:gd name="connsiteY5" fmla="*/ 600442 h 714375"/>
                            <a:gd name="connsiteX6" fmla="*/ 425291 w 771525"/>
                            <a:gd name="connsiteY6" fmla="*/ 568057 h 714375"/>
                            <a:gd name="connsiteX7" fmla="*/ 362426 w 771525"/>
                            <a:gd name="connsiteY7" fmla="*/ 630922 h 714375"/>
                            <a:gd name="connsiteX8" fmla="*/ 379571 w 771525"/>
                            <a:gd name="connsiteY8" fmla="*/ 552817 h 714375"/>
                            <a:gd name="connsiteX9" fmla="*/ 425291 w 771525"/>
                            <a:gd name="connsiteY9" fmla="*/ 568057 h 714375"/>
                            <a:gd name="connsiteX10" fmla="*/ 425291 w 771525"/>
                            <a:gd name="connsiteY10" fmla="*/ 568057 h 714375"/>
                            <a:gd name="connsiteX11" fmla="*/ 349091 w 771525"/>
                            <a:gd name="connsiteY11" fmla="*/ 519480 h 714375"/>
                            <a:gd name="connsiteX12" fmla="*/ 345281 w 771525"/>
                            <a:gd name="connsiteY12" fmla="*/ 527100 h 714375"/>
                            <a:gd name="connsiteX13" fmla="*/ 342424 w 771525"/>
                            <a:gd name="connsiteY13" fmla="*/ 539482 h 714375"/>
                            <a:gd name="connsiteX14" fmla="*/ 323374 w 771525"/>
                            <a:gd name="connsiteY14" fmla="*/ 626160 h 714375"/>
                            <a:gd name="connsiteX15" fmla="*/ 277654 w 771525"/>
                            <a:gd name="connsiteY15" fmla="*/ 492810 h 714375"/>
                            <a:gd name="connsiteX16" fmla="*/ 633889 w 771525"/>
                            <a:gd name="connsiteY16" fmla="*/ 149910 h 714375"/>
                            <a:gd name="connsiteX17" fmla="*/ 360521 w 771525"/>
                            <a:gd name="connsiteY17" fmla="*/ 505192 h 714375"/>
                            <a:gd name="connsiteX18" fmla="*/ 349091 w 771525"/>
                            <a:gd name="connsiteY18" fmla="*/ 519480 h 714375"/>
                            <a:gd name="connsiteX19" fmla="*/ 73819 w 771525"/>
                            <a:gd name="connsiteY19" fmla="*/ 407085 h 714375"/>
                            <a:gd name="connsiteX20" fmla="*/ 631984 w 771525"/>
                            <a:gd name="connsiteY20" fmla="*/ 109905 h 714375"/>
                            <a:gd name="connsiteX21" fmla="*/ 250031 w 771525"/>
                            <a:gd name="connsiteY21" fmla="*/ 467092 h 714375"/>
                            <a:gd name="connsiteX22" fmla="*/ 73819 w 771525"/>
                            <a:gd name="connsiteY22" fmla="*/ 407085 h 714375"/>
                            <a:gd name="connsiteX23" fmla="*/ 761524 w 771525"/>
                            <a:gd name="connsiteY23" fmla="*/ 10845 h 714375"/>
                            <a:gd name="connsiteX24" fmla="*/ 740569 w 771525"/>
                            <a:gd name="connsiteY24" fmla="*/ 9892 h 714375"/>
                            <a:gd name="connsiteX25" fmla="*/ 17621 w 771525"/>
                            <a:gd name="connsiteY25" fmla="*/ 393750 h 714375"/>
                            <a:gd name="connsiteX26" fmla="*/ 7144 w 771525"/>
                            <a:gd name="connsiteY26" fmla="*/ 411847 h 714375"/>
                            <a:gd name="connsiteX27" fmla="*/ 19526 w 771525"/>
                            <a:gd name="connsiteY27" fmla="*/ 428040 h 714375"/>
                            <a:gd name="connsiteX28" fmla="*/ 217646 w 771525"/>
                            <a:gd name="connsiteY28" fmla="*/ 495667 h 714375"/>
                            <a:gd name="connsiteX29" fmla="*/ 242411 w 771525"/>
                            <a:gd name="connsiteY29" fmla="*/ 504240 h 714375"/>
                            <a:gd name="connsiteX30" fmla="*/ 248126 w 771525"/>
                            <a:gd name="connsiteY30" fmla="*/ 520432 h 714375"/>
                            <a:gd name="connsiteX31" fmla="*/ 307181 w 771525"/>
                            <a:gd name="connsiteY31" fmla="*/ 697597 h 714375"/>
                            <a:gd name="connsiteX32" fmla="*/ 307181 w 771525"/>
                            <a:gd name="connsiteY32" fmla="*/ 698550 h 714375"/>
                            <a:gd name="connsiteX33" fmla="*/ 307181 w 771525"/>
                            <a:gd name="connsiteY33" fmla="*/ 699502 h 714375"/>
                            <a:gd name="connsiteX34" fmla="*/ 321469 w 771525"/>
                            <a:gd name="connsiteY34" fmla="*/ 711885 h 714375"/>
                            <a:gd name="connsiteX35" fmla="*/ 339566 w 771525"/>
                            <a:gd name="connsiteY35" fmla="*/ 707122 h 714375"/>
                            <a:gd name="connsiteX36" fmla="*/ 340519 w 771525"/>
                            <a:gd name="connsiteY36" fmla="*/ 706170 h 714375"/>
                            <a:gd name="connsiteX37" fmla="*/ 346234 w 771525"/>
                            <a:gd name="connsiteY37" fmla="*/ 700455 h 714375"/>
                            <a:gd name="connsiteX38" fmla="*/ 466249 w 771525"/>
                            <a:gd name="connsiteY38" fmla="*/ 582345 h 714375"/>
                            <a:gd name="connsiteX39" fmla="*/ 649129 w 771525"/>
                            <a:gd name="connsiteY39" fmla="*/ 645210 h 714375"/>
                            <a:gd name="connsiteX40" fmla="*/ 665321 w 771525"/>
                            <a:gd name="connsiteY40" fmla="*/ 643305 h 714375"/>
                            <a:gd name="connsiteX41" fmla="*/ 674846 w 771525"/>
                            <a:gd name="connsiteY41" fmla="*/ 629970 h 714375"/>
                            <a:gd name="connsiteX42" fmla="*/ 770096 w 771525"/>
                            <a:gd name="connsiteY42" fmla="*/ 29895 h 714375"/>
                            <a:gd name="connsiteX43" fmla="*/ 761524 w 771525"/>
                            <a:gd name="connsiteY43" fmla="*/ 10845 h 714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771525" h="714375">
                              <a:moveTo>
                                <a:pt x="639604" y="600442"/>
                              </a:moveTo>
                              <a:lnTo>
                                <a:pt x="468154" y="541387"/>
                              </a:lnTo>
                              <a:lnTo>
                                <a:pt x="467201" y="541387"/>
                              </a:lnTo>
                              <a:lnTo>
                                <a:pt x="398621" y="517575"/>
                              </a:lnTo>
                              <a:lnTo>
                                <a:pt x="719614" y="93712"/>
                              </a:lnTo>
                              <a:lnTo>
                                <a:pt x="639604" y="600442"/>
                              </a:lnTo>
                              <a:close/>
                              <a:moveTo>
                                <a:pt x="425291" y="568057"/>
                              </a:moveTo>
                              <a:lnTo>
                                <a:pt x="362426" y="630922"/>
                              </a:lnTo>
                              <a:lnTo>
                                <a:pt x="379571" y="552817"/>
                              </a:lnTo>
                              <a:lnTo>
                                <a:pt x="425291" y="568057"/>
                              </a:lnTo>
                              <a:lnTo>
                                <a:pt x="425291" y="568057"/>
                              </a:lnTo>
                              <a:close/>
                              <a:moveTo>
                                <a:pt x="349091" y="519480"/>
                              </a:moveTo>
                              <a:cubicBezTo>
                                <a:pt x="347186" y="521385"/>
                                <a:pt x="346234" y="524242"/>
                                <a:pt x="345281" y="527100"/>
                              </a:cubicBezTo>
                              <a:lnTo>
                                <a:pt x="342424" y="539482"/>
                              </a:lnTo>
                              <a:lnTo>
                                <a:pt x="323374" y="626160"/>
                              </a:lnTo>
                              <a:lnTo>
                                <a:pt x="277654" y="492810"/>
                              </a:lnTo>
                              <a:lnTo>
                                <a:pt x="633889" y="149910"/>
                              </a:lnTo>
                              <a:lnTo>
                                <a:pt x="360521" y="505192"/>
                              </a:lnTo>
                              <a:lnTo>
                                <a:pt x="349091" y="519480"/>
                              </a:lnTo>
                              <a:close/>
                              <a:moveTo>
                                <a:pt x="73819" y="407085"/>
                              </a:moveTo>
                              <a:lnTo>
                                <a:pt x="631984" y="109905"/>
                              </a:lnTo>
                              <a:lnTo>
                                <a:pt x="250031" y="467092"/>
                              </a:lnTo>
                              <a:lnTo>
                                <a:pt x="73819" y="407085"/>
                              </a:lnTo>
                              <a:close/>
                              <a:moveTo>
                                <a:pt x="761524" y="10845"/>
                              </a:moveTo>
                              <a:cubicBezTo>
                                <a:pt x="755809" y="6082"/>
                                <a:pt x="747236" y="6082"/>
                                <a:pt x="740569" y="9892"/>
                              </a:cubicBezTo>
                              <a:lnTo>
                                <a:pt x="17621" y="393750"/>
                              </a:lnTo>
                              <a:cubicBezTo>
                                <a:pt x="10954" y="397560"/>
                                <a:pt x="7144" y="404227"/>
                                <a:pt x="7144" y="411847"/>
                              </a:cubicBezTo>
                              <a:cubicBezTo>
                                <a:pt x="7144" y="419467"/>
                                <a:pt x="12859" y="426135"/>
                                <a:pt x="19526" y="428040"/>
                              </a:cubicBezTo>
                              <a:lnTo>
                                <a:pt x="217646" y="495667"/>
                              </a:lnTo>
                              <a:lnTo>
                                <a:pt x="242411" y="504240"/>
                              </a:lnTo>
                              <a:lnTo>
                                <a:pt x="248126" y="520432"/>
                              </a:lnTo>
                              <a:lnTo>
                                <a:pt x="307181" y="697597"/>
                              </a:lnTo>
                              <a:lnTo>
                                <a:pt x="307181" y="698550"/>
                              </a:lnTo>
                              <a:lnTo>
                                <a:pt x="307181" y="699502"/>
                              </a:lnTo>
                              <a:cubicBezTo>
                                <a:pt x="309086" y="705217"/>
                                <a:pt x="314801" y="709980"/>
                                <a:pt x="321469" y="711885"/>
                              </a:cubicBezTo>
                              <a:cubicBezTo>
                                <a:pt x="328136" y="713790"/>
                                <a:pt x="334804" y="711885"/>
                                <a:pt x="339566" y="707122"/>
                              </a:cubicBezTo>
                              <a:lnTo>
                                <a:pt x="340519" y="706170"/>
                              </a:lnTo>
                              <a:lnTo>
                                <a:pt x="346234" y="700455"/>
                              </a:lnTo>
                              <a:lnTo>
                                <a:pt x="466249" y="582345"/>
                              </a:lnTo>
                              <a:lnTo>
                                <a:pt x="649129" y="645210"/>
                              </a:lnTo>
                              <a:cubicBezTo>
                                <a:pt x="654844" y="647115"/>
                                <a:pt x="660559" y="646162"/>
                                <a:pt x="665321" y="643305"/>
                              </a:cubicBezTo>
                              <a:cubicBezTo>
                                <a:pt x="670084" y="640447"/>
                                <a:pt x="673894" y="635685"/>
                                <a:pt x="674846" y="629970"/>
                              </a:cubicBezTo>
                              <a:lnTo>
                                <a:pt x="770096" y="29895"/>
                              </a:lnTo>
                              <a:cubicBezTo>
                                <a:pt x="771049" y="21322"/>
                                <a:pt x="767239" y="14655"/>
                                <a:pt x="761524" y="1084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72F7F" id="グラフィックス 18" o:spid="_x0000_s1026" alt="送信" style="position:absolute;left:0;text-align:left;margin-left:-60.15pt;margin-top:431.4pt;width:18.7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71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" path="m639604,600442l468154,541387r-953,l398621,517575,719614,93712,639604,600442xm425291,568057r-62865,62865l379571,552817r45720,15240l425291,568057xm349091,519480v-1905,1905,-2857,4762,-3810,7620l342424,539482r-19050,86678l277654,492810,633889,149910,360521,505192r-11430,14288xm73819,407085l631984,109905,250031,467092,73819,407085xm761524,10845c755809,6082,747236,6082,740569,9892l17621,393750c10954,397560,7144,404227,7144,411847v,7620,5715,14288,12382,16193l217646,495667r24765,8573l248126,520432r59055,177165l307181,698550r,952c309086,705217,314801,709980,321469,711885v6667,1905,13335,,18097,-4763l340519,706170r5715,-5715l466249,582345r182880,62865c654844,647115,660559,646162,665321,643305v4763,-2858,8573,-7620,9525,-13335l770096,29895v953,-8573,-2857,-15240,-8572,-19050xe" fillcolor="black" stroked="f">
                <v:stroke joinstyle="miter"/>
                <v:path arrowok="t" o:connecttype="custom" o:connectlocs="197409,168124;144492,151588;144198,151588;123031,144921;222103,26239;197409,168124;131263,159056;111860,176658;117152,154789;131263,159056;131263,159056;107744,145454;106568,147588;105686,151055;99807,175325;85696,137987;195645,41975;111272,141454;107744,145454;22784,113984;195057,30773;77170,130786;22784,113984;235038,3037;228571,2770;5439,110250;2205,115317;6027,119851;67175,138787;74818,141187;76582,145721;94809,195327;94809,195594;94809,195861;99219,199328;104804,197994;105098,197728;106862,196127;143904,163057;200348,180659;205346,180125;208286,176392;237684,8371;235038,3037" o:connectangles="0,0,0,0,0,0,0,0,0,0,0,0,0,0,0,0,0,0,0,0,0,0,0,0,0,0,0,0,0,0,0,0,0,0,0,0,0,0,0,0,0,0,0,0"/>
              </v:shape>
            </w:pict>
          </mc:Fallback>
        </mc:AlternateContent>
      </w:r>
      <w:r w:rsidR="002C5FD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AA0D96" wp14:editId="46AC07F6">
                <wp:simplePos x="0" y="0"/>
                <wp:positionH relativeFrom="column">
                  <wp:posOffset>-878205</wp:posOffset>
                </wp:positionH>
                <wp:positionV relativeFrom="paragraph">
                  <wp:posOffset>6269355</wp:posOffset>
                </wp:positionV>
                <wp:extent cx="6467475" cy="28575"/>
                <wp:effectExtent l="0" t="0" r="28575" b="28575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747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023EC" id="直線コネクタ 24" o:spid="_x0000_s1026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15pt,493.65pt" to="440.1pt,4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" strokecolor="#95b3d7 [1940]"/>
            </w:pict>
          </mc:Fallback>
        </mc:AlternateContent>
      </w:r>
      <w:r w:rsidR="0063747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CFC1A18" wp14:editId="0EF4F2F3">
                <wp:simplePos x="0" y="0"/>
                <wp:positionH relativeFrom="column">
                  <wp:posOffset>-752475</wp:posOffset>
                </wp:positionH>
                <wp:positionV relativeFrom="paragraph">
                  <wp:posOffset>4524375</wp:posOffset>
                </wp:positionV>
                <wp:extent cx="276225" cy="276225"/>
                <wp:effectExtent l="0" t="0" r="0" b="0"/>
                <wp:wrapNone/>
                <wp:docPr id="10" name="グラフィックス 9" descr="ユーザ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" cy="276225"/>
                          <a:chOff x="495300" y="6667500"/>
                          <a:chExt cx="276225" cy="276225"/>
                        </a:xfrm>
                      </wpg:grpSpPr>
                      <wps:wsp>
                        <wps:cNvPr id="11" name="フリーフォーム: 図形 11"/>
                        <wps:cNvSpPr/>
                        <wps:spPr>
                          <a:xfrm>
                            <a:off x="585217" y="6705625"/>
                            <a:ext cx="94952" cy="94952"/>
                          </a:xfrm>
                          <a:custGeom>
                            <a:avLst/>
                            <a:gdLst>
                              <a:gd name="connsiteX0" fmla="*/ 94233 w 94952"/>
                              <a:gd name="connsiteY0" fmla="*/ 48196 h 94952"/>
                              <a:gd name="connsiteX1" fmla="*/ 48196 w 94952"/>
                              <a:gd name="connsiteY1" fmla="*/ 94233 h 94952"/>
                              <a:gd name="connsiteX2" fmla="*/ 2158 w 94952"/>
                              <a:gd name="connsiteY2" fmla="*/ 48196 h 94952"/>
                              <a:gd name="connsiteX3" fmla="*/ 48196 w 94952"/>
                              <a:gd name="connsiteY3" fmla="*/ 2158 h 94952"/>
                              <a:gd name="connsiteX4" fmla="*/ 94233 w 94952"/>
                              <a:gd name="connsiteY4" fmla="*/ 48196 h 949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4952" h="94952">
                                <a:moveTo>
                                  <a:pt x="94233" y="48196"/>
                                </a:moveTo>
                                <a:cubicBezTo>
                                  <a:pt x="94233" y="73621"/>
                                  <a:pt x="73621" y="94233"/>
                                  <a:pt x="48196" y="94233"/>
                                </a:cubicBezTo>
                                <a:cubicBezTo>
                                  <a:pt x="22770" y="94233"/>
                                  <a:pt x="2158" y="73621"/>
                                  <a:pt x="2158" y="48196"/>
                                </a:cubicBezTo>
                                <a:cubicBezTo>
                                  <a:pt x="2158" y="22770"/>
                                  <a:pt x="22770" y="2158"/>
                                  <a:pt x="48196" y="2158"/>
                                </a:cubicBezTo>
                                <a:cubicBezTo>
                                  <a:pt x="73621" y="2158"/>
                                  <a:pt x="94233" y="22770"/>
                                  <a:pt x="94233" y="481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フリーフォーム: 図形 14"/>
                        <wps:cNvSpPr/>
                        <wps:spPr>
                          <a:xfrm>
                            <a:off x="539179" y="6809209"/>
                            <a:ext cx="187027" cy="94952"/>
                          </a:xfrm>
                          <a:custGeom>
                            <a:avLst/>
                            <a:gdLst>
                              <a:gd name="connsiteX0" fmla="*/ 186308 w 187027"/>
                              <a:gd name="connsiteY0" fmla="*/ 94233 h 94952"/>
                              <a:gd name="connsiteX1" fmla="*/ 186308 w 187027"/>
                              <a:gd name="connsiteY1" fmla="*/ 48196 h 94952"/>
                              <a:gd name="connsiteX2" fmla="*/ 177101 w 187027"/>
                              <a:gd name="connsiteY2" fmla="*/ 29781 h 94952"/>
                              <a:gd name="connsiteX3" fmla="*/ 132214 w 187027"/>
                              <a:gd name="connsiteY3" fmla="*/ 7913 h 94952"/>
                              <a:gd name="connsiteX4" fmla="*/ 94233 w 187027"/>
                              <a:gd name="connsiteY4" fmla="*/ 2158 h 94952"/>
                              <a:gd name="connsiteX5" fmla="*/ 56252 w 187027"/>
                              <a:gd name="connsiteY5" fmla="*/ 7913 h 94952"/>
                              <a:gd name="connsiteX6" fmla="*/ 11366 w 187027"/>
                              <a:gd name="connsiteY6" fmla="*/ 29781 h 94952"/>
                              <a:gd name="connsiteX7" fmla="*/ 2158 w 187027"/>
                              <a:gd name="connsiteY7" fmla="*/ 48196 h 94952"/>
                              <a:gd name="connsiteX8" fmla="*/ 2158 w 187027"/>
                              <a:gd name="connsiteY8" fmla="*/ 94233 h 94952"/>
                              <a:gd name="connsiteX9" fmla="*/ 186308 w 187027"/>
                              <a:gd name="connsiteY9" fmla="*/ 94233 h 949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87027" h="94952">
                                <a:moveTo>
                                  <a:pt x="186308" y="94233"/>
                                </a:moveTo>
                                <a:lnTo>
                                  <a:pt x="186308" y="48196"/>
                                </a:lnTo>
                                <a:cubicBezTo>
                                  <a:pt x="186308" y="41290"/>
                                  <a:pt x="182855" y="34384"/>
                                  <a:pt x="177101" y="29781"/>
                                </a:cubicBezTo>
                                <a:cubicBezTo>
                                  <a:pt x="164440" y="19422"/>
                                  <a:pt x="148327" y="12516"/>
                                  <a:pt x="132214" y="7913"/>
                                </a:cubicBezTo>
                                <a:cubicBezTo>
                                  <a:pt x="120705" y="4460"/>
                                  <a:pt x="108044" y="2158"/>
                                  <a:pt x="94233" y="2158"/>
                                </a:cubicBezTo>
                                <a:cubicBezTo>
                                  <a:pt x="81573" y="2158"/>
                                  <a:pt x="68912" y="4460"/>
                                  <a:pt x="56252" y="7913"/>
                                </a:cubicBezTo>
                                <a:cubicBezTo>
                                  <a:pt x="40139" y="12516"/>
                                  <a:pt x="24026" y="20573"/>
                                  <a:pt x="11366" y="29781"/>
                                </a:cubicBezTo>
                                <a:cubicBezTo>
                                  <a:pt x="5611" y="34384"/>
                                  <a:pt x="2158" y="41290"/>
                                  <a:pt x="2158" y="48196"/>
                                </a:cubicBezTo>
                                <a:lnTo>
                                  <a:pt x="2158" y="94233"/>
                                </a:lnTo>
                                <a:lnTo>
                                  <a:pt x="186308" y="94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4B88E0" id="グラフィックス 9" o:spid="_x0000_s1026" alt="ユーザー" style="position:absolute;left:0;text-align:left;margin-left:-59.25pt;margin-top:356.25pt;width:21.75pt;height:21.75pt;z-index:251661312" coordorigin="4953,66675" coordsize="2762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">
                <v:shape id="フリーフォーム: 図形 11" o:spid="_x0000_s1027" style="position:absolute;left:5852;top:67056;width:949;height:949;visibility:visible;mso-wrap-style:square;v-text-anchor:middle" coordsize="94952,9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" path="m94233,48196v,25425,-20612,46037,-46037,46037c22770,94233,2158,73621,2158,48196,2158,22770,22770,2158,48196,2158v25425,,46037,20612,46037,46038xe" fillcolor="black" stroked="f">
                  <v:stroke joinstyle="miter"/>
                  <v:path arrowok="t" o:connecttype="custom" o:connectlocs="94233,48196;48196,94233;2158,48196;48196,2158;94233,48196" o:connectangles="0,0,0,0,0"/>
                </v:shape>
                <v:shape id="フリーフォーム: 図形 14" o:spid="_x0000_s1028" style="position:absolute;left:5391;top:68092;width:1871;height:949;visibility:visible;mso-wrap-style:square;v-text-anchor:middle" coordsize="187027,94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" path="m186308,94233r,-46037c186308,41290,182855,34384,177101,29781,164440,19422,148327,12516,132214,7913,120705,4460,108044,2158,94233,2158v-12660,,-25321,2302,-37981,5755c40139,12516,24026,20573,11366,29781,5611,34384,2158,41290,2158,48196r,46037l186308,94233xe" fillcolor="black" stroked="f">
                  <v:stroke joinstyle="miter"/>
                  <v:path arrowok="t" o:connecttype="custom" o:connectlocs="186308,94233;186308,48196;177101,29781;132214,7913;94233,2158;56252,7913;11366,29781;2158,48196;2158,94233;186308,94233" o:connectangles="0,0,0,0,0,0,0,0,0,0"/>
                </v:shape>
              </v:group>
            </w:pict>
          </mc:Fallback>
        </mc:AlternateContent>
      </w:r>
      <w:r w:rsidR="00637474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46A62A7" wp14:editId="55712F5F">
                <wp:simplePos x="0" y="0"/>
                <wp:positionH relativeFrom="column">
                  <wp:posOffset>-743590</wp:posOffset>
                </wp:positionH>
                <wp:positionV relativeFrom="paragraph">
                  <wp:posOffset>4964430</wp:posOffset>
                </wp:positionV>
                <wp:extent cx="257175" cy="333375"/>
                <wp:effectExtent l="0" t="0" r="0" b="0"/>
                <wp:wrapNone/>
                <wp:docPr id="21" name="グラフィックス 20" descr="ノート P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" cy="333375"/>
                          <a:chOff x="2619375" y="7600950"/>
                          <a:chExt cx="914400" cy="914400"/>
                        </a:xfrm>
                      </wpg:grpSpPr>
                      <wps:wsp>
                        <wps:cNvPr id="22" name="フリーフォーム: 図形 22"/>
                        <wps:cNvSpPr/>
                        <wps:spPr>
                          <a:xfrm>
                            <a:off x="2745581" y="7784306"/>
                            <a:ext cx="657225" cy="447675"/>
                          </a:xfrm>
                          <a:custGeom>
                            <a:avLst/>
                            <a:gdLst>
                              <a:gd name="connsiteX0" fmla="*/ 597694 w 657225"/>
                              <a:gd name="connsiteY0" fmla="*/ 388144 h 447675"/>
                              <a:gd name="connsiteX1" fmla="*/ 64294 w 657225"/>
                              <a:gd name="connsiteY1" fmla="*/ 388144 h 447675"/>
                              <a:gd name="connsiteX2" fmla="*/ 64294 w 657225"/>
                              <a:gd name="connsiteY2" fmla="*/ 64294 h 447675"/>
                              <a:gd name="connsiteX3" fmla="*/ 597694 w 657225"/>
                              <a:gd name="connsiteY3" fmla="*/ 64294 h 447675"/>
                              <a:gd name="connsiteX4" fmla="*/ 597694 w 657225"/>
                              <a:gd name="connsiteY4" fmla="*/ 388144 h 447675"/>
                              <a:gd name="connsiteX5" fmla="*/ 654844 w 657225"/>
                              <a:gd name="connsiteY5" fmla="*/ 45244 h 447675"/>
                              <a:gd name="connsiteX6" fmla="*/ 616744 w 657225"/>
                              <a:gd name="connsiteY6" fmla="*/ 7144 h 447675"/>
                              <a:gd name="connsiteX7" fmla="*/ 45244 w 657225"/>
                              <a:gd name="connsiteY7" fmla="*/ 7144 h 447675"/>
                              <a:gd name="connsiteX8" fmla="*/ 7144 w 657225"/>
                              <a:gd name="connsiteY8" fmla="*/ 45244 h 447675"/>
                              <a:gd name="connsiteX9" fmla="*/ 7144 w 657225"/>
                              <a:gd name="connsiteY9" fmla="*/ 445294 h 447675"/>
                              <a:gd name="connsiteX10" fmla="*/ 654844 w 657225"/>
                              <a:gd name="connsiteY10" fmla="*/ 445294 h 447675"/>
                              <a:gd name="connsiteX11" fmla="*/ 654844 w 657225"/>
                              <a:gd name="connsiteY11" fmla="*/ 45244 h 447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57225" h="447675">
                                <a:moveTo>
                                  <a:pt x="597694" y="388144"/>
                                </a:moveTo>
                                <a:lnTo>
                                  <a:pt x="64294" y="388144"/>
                                </a:lnTo>
                                <a:lnTo>
                                  <a:pt x="64294" y="64294"/>
                                </a:lnTo>
                                <a:lnTo>
                                  <a:pt x="597694" y="64294"/>
                                </a:lnTo>
                                <a:lnTo>
                                  <a:pt x="597694" y="388144"/>
                                </a:lnTo>
                                <a:close/>
                                <a:moveTo>
                                  <a:pt x="654844" y="45244"/>
                                </a:moveTo>
                                <a:cubicBezTo>
                                  <a:pt x="654844" y="24289"/>
                                  <a:pt x="637699" y="7144"/>
                                  <a:pt x="616744" y="7144"/>
                                </a:cubicBezTo>
                                <a:lnTo>
                                  <a:pt x="45244" y="7144"/>
                                </a:lnTo>
                                <a:cubicBezTo>
                                  <a:pt x="24289" y="7144"/>
                                  <a:pt x="7144" y="24289"/>
                                  <a:pt x="7144" y="45244"/>
                                </a:cubicBezTo>
                                <a:lnTo>
                                  <a:pt x="7144" y="445294"/>
                                </a:lnTo>
                                <a:lnTo>
                                  <a:pt x="654844" y="445294"/>
                                </a:lnTo>
                                <a:lnTo>
                                  <a:pt x="654844" y="45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フリーフォーム: 図形 23"/>
                        <wps:cNvSpPr/>
                        <wps:spPr>
                          <a:xfrm>
                            <a:off x="2631281" y="8260556"/>
                            <a:ext cx="885825" cy="66675"/>
                          </a:xfrm>
                          <a:custGeom>
                            <a:avLst/>
                            <a:gdLst>
                              <a:gd name="connsiteX0" fmla="*/ 502444 w 885825"/>
                              <a:gd name="connsiteY0" fmla="*/ 7144 h 66675"/>
                              <a:gd name="connsiteX1" fmla="*/ 502444 w 885825"/>
                              <a:gd name="connsiteY1" fmla="*/ 16669 h 66675"/>
                              <a:gd name="connsiteX2" fmla="*/ 492919 w 885825"/>
                              <a:gd name="connsiteY2" fmla="*/ 26194 h 66675"/>
                              <a:gd name="connsiteX3" fmla="*/ 397669 w 885825"/>
                              <a:gd name="connsiteY3" fmla="*/ 26194 h 66675"/>
                              <a:gd name="connsiteX4" fmla="*/ 388144 w 885825"/>
                              <a:gd name="connsiteY4" fmla="*/ 16669 h 66675"/>
                              <a:gd name="connsiteX5" fmla="*/ 388144 w 885825"/>
                              <a:gd name="connsiteY5" fmla="*/ 7144 h 66675"/>
                              <a:gd name="connsiteX6" fmla="*/ 7144 w 885825"/>
                              <a:gd name="connsiteY6" fmla="*/ 7144 h 66675"/>
                              <a:gd name="connsiteX7" fmla="*/ 7144 w 885825"/>
                              <a:gd name="connsiteY7" fmla="*/ 26194 h 66675"/>
                              <a:gd name="connsiteX8" fmla="*/ 45244 w 885825"/>
                              <a:gd name="connsiteY8" fmla="*/ 64294 h 66675"/>
                              <a:gd name="connsiteX9" fmla="*/ 845344 w 885825"/>
                              <a:gd name="connsiteY9" fmla="*/ 64294 h 66675"/>
                              <a:gd name="connsiteX10" fmla="*/ 883444 w 885825"/>
                              <a:gd name="connsiteY10" fmla="*/ 26194 h 66675"/>
                              <a:gd name="connsiteX11" fmla="*/ 883444 w 885825"/>
                              <a:gd name="connsiteY11" fmla="*/ 7144 h 66675"/>
                              <a:gd name="connsiteX12" fmla="*/ 502444 w 885825"/>
                              <a:gd name="connsiteY12" fmla="*/ 7144 h 66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885825" h="66675">
                                <a:moveTo>
                                  <a:pt x="502444" y="7144"/>
                                </a:moveTo>
                                <a:lnTo>
                                  <a:pt x="502444" y="16669"/>
                                </a:lnTo>
                                <a:cubicBezTo>
                                  <a:pt x="502444" y="22384"/>
                                  <a:pt x="498634" y="26194"/>
                                  <a:pt x="492919" y="26194"/>
                                </a:cubicBezTo>
                                <a:lnTo>
                                  <a:pt x="397669" y="26194"/>
                                </a:lnTo>
                                <a:cubicBezTo>
                                  <a:pt x="391954" y="26194"/>
                                  <a:pt x="388144" y="22384"/>
                                  <a:pt x="388144" y="16669"/>
                                </a:cubicBezTo>
                                <a:lnTo>
                                  <a:pt x="388144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26194"/>
                                </a:lnTo>
                                <a:cubicBezTo>
                                  <a:pt x="7144" y="47149"/>
                                  <a:pt x="24289" y="64294"/>
                                  <a:pt x="45244" y="64294"/>
                                </a:cubicBezTo>
                                <a:lnTo>
                                  <a:pt x="845344" y="64294"/>
                                </a:lnTo>
                                <a:cubicBezTo>
                                  <a:pt x="866299" y="64294"/>
                                  <a:pt x="883444" y="47149"/>
                                  <a:pt x="883444" y="26194"/>
                                </a:cubicBezTo>
                                <a:lnTo>
                                  <a:pt x="883444" y="7144"/>
                                </a:lnTo>
                                <a:lnTo>
                                  <a:pt x="502444" y="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6D013E" id="グラフィックス 20" o:spid="_x0000_s1026" alt="ノート PC" style="position:absolute;left:0;text-align:left;margin-left:-58.55pt;margin-top:390.9pt;width:20.25pt;height:26.25pt;z-index:251664384;mso-width-relative:margin;mso-height-relative:margin" coordorigin="26193,76009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">
                <v:shape id="フリーフォーム: 図形 22" o:spid="_x0000_s1027" style="position:absolute;left:27455;top:77843;width:6573;height:4476;visibility:visible;mso-wrap-style:square;v-text-anchor:middle" coordsize="657225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" path="m597694,388144r-533400,l64294,64294r533400,l597694,388144xm654844,45244v,-20955,-17145,-38100,-38100,-38100l45244,7144c24289,7144,7144,24289,7144,45244r,400050l654844,445294r,-400050xe" fillcolor="black" stroked="f">
                  <v:stroke joinstyle="miter"/>
                  <v:path arrowok="t" o:connecttype="custom" o:connectlocs="597694,388144;64294,388144;64294,64294;597694,64294;597694,388144;654844,45244;616744,7144;45244,7144;7144,45244;7144,445294;654844,445294;654844,45244" o:connectangles="0,0,0,0,0,0,0,0,0,0,0,0"/>
                </v:shape>
                <v:shape id="フリーフォーム: 図形 23" o:spid="_x0000_s1028" style="position:absolute;left:26312;top:82605;width:8859;height:667;visibility:visible;mso-wrap-style:square;v-text-anchor:middle" coordsize="88582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" path="m502444,7144r,9525c502444,22384,498634,26194,492919,26194r-95250,c391954,26194,388144,22384,388144,16669r,-9525l7144,7144r,19050c7144,47149,24289,64294,45244,64294r800100,c866299,64294,883444,47149,883444,26194r,-19050l502444,7144xe" fillcolor="black" stroked="f">
                  <v:stroke joinstyle="miter"/>
                  <v:path arrowok="t" o:connecttype="custom" o:connectlocs="502444,7144;502444,16669;492919,26194;397669,26194;388144,16669;388144,7144;7144,7144;7144,26194;45244,64294;845344,64294;883444,26194;883444,7144;502444,7144" o:connectangles="0,0,0,0,0,0,0,0,0,0,0,0,0"/>
                </v:shape>
              </v:group>
            </w:pict>
          </mc:Fallback>
        </mc:AlternateContent>
      </w:r>
      <w:r w:rsidR="0063747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0E7058" wp14:editId="35A9FADE">
                <wp:simplePos x="0" y="0"/>
                <wp:positionH relativeFrom="column">
                  <wp:posOffset>-878206</wp:posOffset>
                </wp:positionH>
                <wp:positionV relativeFrom="paragraph">
                  <wp:posOffset>4421505</wp:posOffset>
                </wp:positionV>
                <wp:extent cx="6467475" cy="28575"/>
                <wp:effectExtent l="0" t="0" r="28575" b="2857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7475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4501E" id="直線コネクタ 8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15pt,348.15pt" to="440.1pt,3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" strokecolor="#95b3d7 [1940]"/>
            </w:pict>
          </mc:Fallback>
        </mc:AlternateContent>
      </w:r>
      <w:r w:rsidR="00A07A5C">
        <w:rPr>
          <w:noProof/>
        </w:rPr>
        <w:drawing>
          <wp:anchor distT="0" distB="0" distL="114300" distR="114300" simplePos="0" relativeHeight="251656192" behindDoc="1" locked="0" layoutInCell="1" allowOverlap="1" wp14:anchorId="340EF923" wp14:editId="3D787DAB">
            <wp:simplePos x="0" y="0"/>
            <wp:positionH relativeFrom="column">
              <wp:posOffset>-1440180</wp:posOffset>
            </wp:positionH>
            <wp:positionV relativeFrom="paragraph">
              <wp:posOffset>-2184373</wp:posOffset>
            </wp:positionV>
            <wp:extent cx="7555230" cy="10686995"/>
            <wp:effectExtent l="0" t="0" r="7620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thril\Desktop\■■■NEO\裏表紙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4AA3" w:rsidRPr="00A60E19" w:rsidSect="00732A8A">
      <w:pgSz w:w="11906" w:h="16838" w:code="9"/>
      <w:pgMar w:top="3402" w:right="2268" w:bottom="1985" w:left="2268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D4C41A" w14:textId="77777777" w:rsidR="00AF41B4" w:rsidRDefault="00AF41B4">
      <w:r>
        <w:separator/>
      </w:r>
    </w:p>
  </w:endnote>
  <w:endnote w:type="continuationSeparator" w:id="0">
    <w:p w14:paraId="7EFDCA05" w14:textId="77777777" w:rsidR="00AF41B4" w:rsidRDefault="00AF4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03スマートフォントUI">
    <w:panose1 w:val="020006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パンダベーカリー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はなぞめ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ヒラギノ角ゴ7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花とちょうちょ">
    <w:panose1 w:val="02000600000000000000"/>
    <w:charset w:val="80"/>
    <w:family w:val="auto"/>
    <w:pitch w:val="variable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51CD0" w14:textId="77777777" w:rsidR="00D334EC" w:rsidRDefault="00D334EC" w:rsidP="00C76C47">
    <w:pPr>
      <w:pStyle w:val="a4"/>
      <w:jc w:val="center"/>
      <w:rPr>
        <w:rFonts w:ascii="Times New Roman" w:hAnsi="Times New Roman"/>
        <w:kern w:val="0"/>
      </w:rPr>
    </w:pPr>
  </w:p>
  <w:p w14:paraId="22AF050C" w14:textId="77777777" w:rsidR="00F654DD" w:rsidRDefault="00F654DD" w:rsidP="00B17DBF">
    <w:pPr>
      <w:pStyle w:val="a4"/>
      <w:jc w:val="center"/>
      <w:rPr>
        <w:rFonts w:ascii="Times New Roman" w:hAnsi="Times New Roman"/>
        <w:kern w:val="0"/>
      </w:rPr>
    </w:pPr>
    <w:r>
      <w:rPr>
        <w:rFonts w:ascii="Times New Roman" w:hAnsi="Times New Roman"/>
        <w:kern w:val="0"/>
      </w:rPr>
      <w:t xml:space="preserve">- </w:t>
    </w:r>
    <w:r w:rsidR="00A02E99">
      <w:rPr>
        <w:rFonts w:ascii="Times New Roman" w:hAnsi="Times New Roman"/>
        <w:kern w:val="0"/>
      </w:rPr>
      <w:fldChar w:fldCharType="begin"/>
    </w:r>
    <w:r>
      <w:rPr>
        <w:rFonts w:ascii="Times New Roman" w:hAnsi="Times New Roman"/>
        <w:kern w:val="0"/>
      </w:rPr>
      <w:instrText xml:space="preserve"> PAGE </w:instrText>
    </w:r>
    <w:r w:rsidR="00A02E99">
      <w:rPr>
        <w:rFonts w:ascii="Times New Roman" w:hAnsi="Times New Roman"/>
        <w:kern w:val="0"/>
      </w:rPr>
      <w:fldChar w:fldCharType="separate"/>
    </w:r>
    <w:r w:rsidR="00F008F8">
      <w:rPr>
        <w:rFonts w:ascii="Times New Roman" w:hAnsi="Times New Roman"/>
        <w:noProof/>
        <w:kern w:val="0"/>
      </w:rPr>
      <w:t>15</w:t>
    </w:r>
    <w:r w:rsidR="00A02E99">
      <w:rPr>
        <w:rFonts w:ascii="Times New Roman" w:hAnsi="Times New Roman"/>
        <w:kern w:val="0"/>
      </w:rPr>
      <w:fldChar w:fldCharType="end"/>
    </w:r>
    <w:r>
      <w:rPr>
        <w:rFonts w:ascii="Times New Roman" w:hAnsi="Times New Roman"/>
        <w:kern w:val="0"/>
      </w:rPr>
      <w:t xml:space="preserve"> –</w:t>
    </w:r>
  </w:p>
  <w:p w14:paraId="2F615AA7" w14:textId="09E6734F" w:rsidR="000D108D" w:rsidRPr="00B17DBF" w:rsidRDefault="000D108D" w:rsidP="00B17DBF">
    <w:pPr>
      <w:pStyle w:val="a4"/>
      <w:jc w:val="center"/>
      <w:rPr>
        <w:rFonts w:ascii="Times New Roman" w:hAnsi="Times New Roman"/>
        <w:kern w:val="0"/>
      </w:rPr>
    </w:pPr>
    <w:r>
      <w:rPr>
        <w:rStyle w:val="spacer2"/>
        <w:color w:val="808080"/>
        <w:sz w:val="20"/>
        <w:szCs w:val="20"/>
      </w:rPr>
      <w:t>Copyright (C) 20</w:t>
    </w:r>
    <w:r w:rsidR="00155693">
      <w:rPr>
        <w:rStyle w:val="spacer2"/>
        <w:rFonts w:hint="eastAsia"/>
        <w:color w:val="808080"/>
        <w:sz w:val="20"/>
        <w:szCs w:val="20"/>
      </w:rPr>
      <w:t>20</w:t>
    </w:r>
    <w:r w:rsidRPr="00120771">
      <w:rPr>
        <w:rStyle w:val="spacer2"/>
        <w:color w:val="808080"/>
        <w:sz w:val="20"/>
        <w:szCs w:val="20"/>
      </w:rPr>
      <w:t xml:space="preserve"> </w:t>
    </w:r>
    <w:r w:rsidR="00DF292B">
      <w:rPr>
        <w:rStyle w:val="spacer2"/>
        <w:rFonts w:hint="eastAsia"/>
        <w:color w:val="808080"/>
        <w:sz w:val="20"/>
        <w:szCs w:val="20"/>
      </w:rPr>
      <w:t>凛―</w:t>
    </w:r>
    <w:r w:rsidR="00DF292B">
      <w:rPr>
        <w:rStyle w:val="spacer2"/>
        <w:rFonts w:hint="eastAsia"/>
        <w:color w:val="808080"/>
        <w:sz w:val="20"/>
        <w:szCs w:val="20"/>
      </w:rPr>
      <w:t>Rin</w:t>
    </w:r>
    <w:r w:rsidR="00DF292B">
      <w:rPr>
        <w:rStyle w:val="spacer2"/>
        <w:rFonts w:hint="eastAsia"/>
        <w:color w:val="808080"/>
        <w:sz w:val="20"/>
        <w:szCs w:val="20"/>
      </w:rPr>
      <w:t>―</w:t>
    </w:r>
    <w:r w:rsidRPr="00120771">
      <w:rPr>
        <w:rStyle w:val="spacer2"/>
        <w:color w:val="808080"/>
        <w:sz w:val="20"/>
        <w:szCs w:val="20"/>
      </w:rPr>
      <w:t xml:space="preserve">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C8D244" w14:textId="77777777" w:rsidR="00AF41B4" w:rsidRDefault="00AF41B4">
      <w:r>
        <w:separator/>
      </w:r>
    </w:p>
  </w:footnote>
  <w:footnote w:type="continuationSeparator" w:id="0">
    <w:p w14:paraId="09E66550" w14:textId="77777777" w:rsidR="00AF41B4" w:rsidRDefault="00AF41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38D77" w14:textId="77777777" w:rsidR="00F654DD" w:rsidRDefault="001D63F7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0" allowOverlap="1" wp14:anchorId="22AA0A58" wp14:editId="705B9CB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39050" cy="10816590"/>
          <wp:effectExtent l="0" t="0" r="0" b="0"/>
          <wp:wrapNone/>
          <wp:docPr id="1" name="図 1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0" cy="1081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0" allowOverlap="1" wp14:anchorId="05992FDF" wp14:editId="60CE217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2" name="図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1B4">
      <w:rPr>
        <w:noProof/>
      </w:rPr>
      <w:pict w14:anchorId="5EE635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7" type="#_x0000_t75" style="position:absolute;left:0;text-align:left;margin-left:0;margin-top:0;width:368.3pt;height:521.15pt;z-index:-251657216;mso-position-horizontal:center;mso-position-horizontal-relative:margin;mso-position-vertical:center;mso-position-vertical-relative:margin" o:allowincell="f">
          <v:imagedata r:id="rId3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2A66E0" w14:textId="77777777" w:rsidR="00F4642A" w:rsidRDefault="00252202" w:rsidP="00F4642A">
    <w:pPr>
      <w:pStyle w:val="a3"/>
      <w:rPr>
        <w:rFonts w:ascii="03スマートフォントUI" w:eastAsia="03スマートフォントUI" w:hAnsi="03スマートフォントUI" w:cs="Arial"/>
        <w:bCs/>
        <w:color w:val="000000"/>
        <w:szCs w:val="22"/>
      </w:rPr>
    </w:pPr>
    <w:r>
      <w:rPr>
        <w:rFonts w:ascii="Times New Roman" w:hAnsi="Times New Roman" w:hint="eastAsia"/>
        <w:noProof/>
        <w:kern w:val="0"/>
      </w:rPr>
      <w:drawing>
        <wp:anchor distT="0" distB="0" distL="114300" distR="114300" simplePos="0" relativeHeight="251656192" behindDoc="1" locked="0" layoutInCell="1" allowOverlap="1" wp14:anchorId="40A92C6B" wp14:editId="06A3D10F">
          <wp:simplePos x="0" y="0"/>
          <wp:positionH relativeFrom="column">
            <wp:posOffset>-1440180</wp:posOffset>
          </wp:positionH>
          <wp:positionV relativeFrom="paragraph">
            <wp:posOffset>-530860</wp:posOffset>
          </wp:positionV>
          <wp:extent cx="7581898" cy="10724719"/>
          <wp:effectExtent l="0" t="0" r="635" b="635"/>
          <wp:wrapNone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上下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898" cy="10724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642A" w:rsidRPr="00F4642A">
      <w:rPr>
        <w:rFonts w:ascii="03スマートフォントUI" w:eastAsia="03スマートフォントUI" w:hAnsi="03スマートフォントUI" w:cs="Arial" w:hint="eastAsia"/>
        <w:bCs/>
        <w:color w:val="000000"/>
        <w:szCs w:val="22"/>
      </w:rPr>
      <w:t>月1500万円稼ぐ凛オリジナル★ズルしてラクする！ASP案件選定シート＆</w:t>
    </w:r>
  </w:p>
  <w:p w14:paraId="37314024" w14:textId="36E707FE" w:rsidR="00F654DD" w:rsidRPr="00155693" w:rsidRDefault="00F4642A" w:rsidP="00F4642A">
    <w:pPr>
      <w:pStyle w:val="a3"/>
      <w:rPr>
        <w:rFonts w:ascii="03スマートフォントUI" w:eastAsia="03スマートフォントUI" w:hAnsi="03スマートフォントUI" w:cs="Arial"/>
        <w:bCs/>
        <w:color w:val="000000"/>
        <w:szCs w:val="22"/>
      </w:rPr>
    </w:pPr>
    <w:r w:rsidRPr="00F4642A">
      <w:rPr>
        <w:rFonts w:ascii="03スマートフォントUI" w:eastAsia="03スマートフォントUI" w:hAnsi="03スマートフォントUI" w:cs="Arial" w:hint="eastAsia"/>
        <w:bCs/>
        <w:color w:val="000000"/>
        <w:szCs w:val="22"/>
      </w:rPr>
      <w:t>知らないと失敗する！６つの稼げる案件選定基準、大暴露レポ！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31" type="#_x0000_t75" style="width:7.5pt;height:5pt;visibility:visible;mso-wrap-style:square" o:bullet="t">
        <v:imagedata r:id="rId1" o:title=""/>
      </v:shape>
    </w:pict>
  </w:numPicBullet>
  <w:numPicBullet w:numPicBulletId="1">
    <w:pict>
      <v:shape id="_x0000_i2032" type="#_x0000_t75" style="width:8.5pt;height:8.5pt" o:bullet="t">
        <v:imagedata r:id="rId2" o:title="BD14580_"/>
      </v:shape>
    </w:pict>
  </w:numPicBullet>
  <w:numPicBullet w:numPicBulletId="2">
    <w:pict>
      <v:shape id="_x0000_i2033" type="#_x0000_t75" style="width:20pt;height:20pt;visibility:visible;mso-wrap-style:square" o:bullet="t">
        <v:imagedata r:id="rId3" o:title=""/>
      </v:shape>
    </w:pict>
  </w:numPicBullet>
  <w:numPicBullet w:numPicBulletId="3">
    <w:pict>
      <v:shape id="_x0000_i2034" type="#_x0000_t75" style="width:37.5pt;height:37.5pt;visibility:visible;mso-wrap-style:square" o:bullet="t">
        <v:imagedata r:id="rId4" o:title=""/>
      </v:shape>
    </w:pict>
  </w:numPicBullet>
  <w:numPicBullet w:numPicBulletId="4">
    <w:pict>
      <v:shape id="_x0000_i2035" type="#_x0000_t75" style="width:14.5pt;height:14.5pt;visibility:visible;mso-wrap-style:square" o:bullet="t">
        <v:imagedata r:id="rId5" o:title=""/>
      </v:shape>
    </w:pict>
  </w:numPicBullet>
  <w:abstractNum w:abstractNumId="0" w15:restartNumberingAfterBreak="0">
    <w:nsid w:val="290B5673"/>
    <w:multiLevelType w:val="hybridMultilevel"/>
    <w:tmpl w:val="9942EC94"/>
    <w:lvl w:ilvl="0" w:tplc="4792293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5E5504B"/>
    <w:multiLevelType w:val="hybridMultilevel"/>
    <w:tmpl w:val="492EB662"/>
    <w:lvl w:ilvl="0" w:tplc="3CA85036">
      <w:start w:val="1"/>
      <w:numFmt w:val="bullet"/>
      <w:lvlText w:val=""/>
      <w:lvlPicBulletId w:val="4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3248AE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008E98A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C540AE0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82EA13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09B83F9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4C1E932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9BF2286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01764FC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 w15:restartNumberingAfterBreak="0">
    <w:nsid w:val="36075DE8"/>
    <w:multiLevelType w:val="hybridMultilevel"/>
    <w:tmpl w:val="0ACA5AD8"/>
    <w:lvl w:ilvl="0" w:tplc="7CE03336">
      <w:start w:val="1"/>
      <w:numFmt w:val="decimalFullWidth"/>
      <w:lvlText w:val="第%1章"/>
      <w:lvlJc w:val="left"/>
      <w:pPr>
        <w:ind w:left="1110" w:hanging="11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8A23CC5"/>
    <w:multiLevelType w:val="hybridMultilevel"/>
    <w:tmpl w:val="2C5C1AB0"/>
    <w:lvl w:ilvl="0" w:tplc="51E0906C">
      <w:start w:val="1"/>
      <w:numFmt w:val="bullet"/>
      <w:lvlText w:val=""/>
      <w:lvlPicBulletId w:val="1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45C0581"/>
    <w:multiLevelType w:val="hybridMultilevel"/>
    <w:tmpl w:val="9BC6A878"/>
    <w:lvl w:ilvl="0" w:tplc="919236CC">
      <w:start w:val="1"/>
      <w:numFmt w:val="bullet"/>
      <w:lvlText w:val=""/>
      <w:lvlPicBulletId w:val="2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B5DC27B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85E05EB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B468F1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F824E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417E0C1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5906CBA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DF507D4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EBBC4CD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61B05E9A"/>
    <w:multiLevelType w:val="hybridMultilevel"/>
    <w:tmpl w:val="A010290C"/>
    <w:lvl w:ilvl="0" w:tplc="D682C2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7852DEB"/>
    <w:multiLevelType w:val="hybridMultilevel"/>
    <w:tmpl w:val="F25C6BD8"/>
    <w:lvl w:ilvl="0" w:tplc="8EF60F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4037540"/>
    <w:multiLevelType w:val="hybridMultilevel"/>
    <w:tmpl w:val="EEC0E4D0"/>
    <w:lvl w:ilvl="0" w:tplc="D8FE37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B7A3D8E"/>
    <w:multiLevelType w:val="hybridMultilevel"/>
    <w:tmpl w:val="F034A3D0"/>
    <w:lvl w:ilvl="0" w:tplc="8CB09D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8"/>
  </w:num>
  <w:num w:numId="5">
    <w:abstractNumId w:val="5"/>
  </w:num>
  <w:num w:numId="6">
    <w:abstractNumId w:val="2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6" w:nlCheck="1" w:checkStyle="1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dirty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isplayHorizontalDrawingGridEvery w:val="0"/>
  <w:displayVerticalDrawingGridEvery w:val="2"/>
  <w:characterSpacingControl w:val="compressPunctuation"/>
  <w:hdrShapeDefaults>
    <o:shapedefaults v:ext="edit" spidmax="2058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867"/>
    <w:rsid w:val="00005401"/>
    <w:rsid w:val="00014A07"/>
    <w:rsid w:val="00015BF7"/>
    <w:rsid w:val="00024BE8"/>
    <w:rsid w:val="00027583"/>
    <w:rsid w:val="00032BA2"/>
    <w:rsid w:val="000332B8"/>
    <w:rsid w:val="00034EE8"/>
    <w:rsid w:val="00037C00"/>
    <w:rsid w:val="0004117D"/>
    <w:rsid w:val="00045B04"/>
    <w:rsid w:val="000513B4"/>
    <w:rsid w:val="00052111"/>
    <w:rsid w:val="00053689"/>
    <w:rsid w:val="00054184"/>
    <w:rsid w:val="00083CB2"/>
    <w:rsid w:val="00086D0D"/>
    <w:rsid w:val="00093196"/>
    <w:rsid w:val="000B0B99"/>
    <w:rsid w:val="000B6C75"/>
    <w:rsid w:val="000B72DF"/>
    <w:rsid w:val="000C31E9"/>
    <w:rsid w:val="000D108D"/>
    <w:rsid w:val="000D7B44"/>
    <w:rsid w:val="001053D7"/>
    <w:rsid w:val="00112B15"/>
    <w:rsid w:val="00115608"/>
    <w:rsid w:val="00120771"/>
    <w:rsid w:val="001330BC"/>
    <w:rsid w:val="00137B69"/>
    <w:rsid w:val="00140477"/>
    <w:rsid w:val="0014114C"/>
    <w:rsid w:val="001479FC"/>
    <w:rsid w:val="00155693"/>
    <w:rsid w:val="00155AEC"/>
    <w:rsid w:val="00160494"/>
    <w:rsid w:val="00161F5F"/>
    <w:rsid w:val="00164ECE"/>
    <w:rsid w:val="00165518"/>
    <w:rsid w:val="00175576"/>
    <w:rsid w:val="00184750"/>
    <w:rsid w:val="00190059"/>
    <w:rsid w:val="001A44AA"/>
    <w:rsid w:val="001A5459"/>
    <w:rsid w:val="001A6710"/>
    <w:rsid w:val="001C060A"/>
    <w:rsid w:val="001C7177"/>
    <w:rsid w:val="001D039D"/>
    <w:rsid w:val="001D63F7"/>
    <w:rsid w:val="001E03FA"/>
    <w:rsid w:val="001E4724"/>
    <w:rsid w:val="001F0A21"/>
    <w:rsid w:val="001F4834"/>
    <w:rsid w:val="0020372F"/>
    <w:rsid w:val="002065C3"/>
    <w:rsid w:val="00207C76"/>
    <w:rsid w:val="00207DFC"/>
    <w:rsid w:val="002145A3"/>
    <w:rsid w:val="00215369"/>
    <w:rsid w:val="0022035E"/>
    <w:rsid w:val="00223E99"/>
    <w:rsid w:val="00224394"/>
    <w:rsid w:val="00227E35"/>
    <w:rsid w:val="002305BC"/>
    <w:rsid w:val="00232187"/>
    <w:rsid w:val="002325B2"/>
    <w:rsid w:val="00250901"/>
    <w:rsid w:val="00252202"/>
    <w:rsid w:val="0025402A"/>
    <w:rsid w:val="0026049A"/>
    <w:rsid w:val="00263434"/>
    <w:rsid w:val="0027366B"/>
    <w:rsid w:val="00283706"/>
    <w:rsid w:val="002A040C"/>
    <w:rsid w:val="002C05D9"/>
    <w:rsid w:val="002C5FDA"/>
    <w:rsid w:val="002C7E69"/>
    <w:rsid w:val="002D170A"/>
    <w:rsid w:val="002D5BC9"/>
    <w:rsid w:val="002F2E63"/>
    <w:rsid w:val="00302669"/>
    <w:rsid w:val="00302F5D"/>
    <w:rsid w:val="00303C70"/>
    <w:rsid w:val="0030442F"/>
    <w:rsid w:val="00305902"/>
    <w:rsid w:val="00314D10"/>
    <w:rsid w:val="00317642"/>
    <w:rsid w:val="00321DF3"/>
    <w:rsid w:val="003308D0"/>
    <w:rsid w:val="00336A8B"/>
    <w:rsid w:val="003430CC"/>
    <w:rsid w:val="00356BAD"/>
    <w:rsid w:val="0036444F"/>
    <w:rsid w:val="00367460"/>
    <w:rsid w:val="00370849"/>
    <w:rsid w:val="00384F46"/>
    <w:rsid w:val="00390032"/>
    <w:rsid w:val="003A00B9"/>
    <w:rsid w:val="003B2DB8"/>
    <w:rsid w:val="003B6DC5"/>
    <w:rsid w:val="003B7E29"/>
    <w:rsid w:val="003C1956"/>
    <w:rsid w:val="003C2F3C"/>
    <w:rsid w:val="003C7086"/>
    <w:rsid w:val="003D499C"/>
    <w:rsid w:val="003D66A9"/>
    <w:rsid w:val="003D7097"/>
    <w:rsid w:val="003D717A"/>
    <w:rsid w:val="003D7DF1"/>
    <w:rsid w:val="00405BD6"/>
    <w:rsid w:val="00406898"/>
    <w:rsid w:val="00414E25"/>
    <w:rsid w:val="00425188"/>
    <w:rsid w:val="0042656F"/>
    <w:rsid w:val="00444736"/>
    <w:rsid w:val="00453A06"/>
    <w:rsid w:val="00460DDC"/>
    <w:rsid w:val="00461A0B"/>
    <w:rsid w:val="0048750C"/>
    <w:rsid w:val="004B07E3"/>
    <w:rsid w:val="004D1A53"/>
    <w:rsid w:val="004D3C5A"/>
    <w:rsid w:val="004D4BC8"/>
    <w:rsid w:val="004E0C03"/>
    <w:rsid w:val="004E297D"/>
    <w:rsid w:val="004F2643"/>
    <w:rsid w:val="004F3A38"/>
    <w:rsid w:val="005256BF"/>
    <w:rsid w:val="005403AF"/>
    <w:rsid w:val="00540C01"/>
    <w:rsid w:val="00541F32"/>
    <w:rsid w:val="00553533"/>
    <w:rsid w:val="0056400B"/>
    <w:rsid w:val="00564FA7"/>
    <w:rsid w:val="0057081D"/>
    <w:rsid w:val="00571A2F"/>
    <w:rsid w:val="0057492C"/>
    <w:rsid w:val="00576908"/>
    <w:rsid w:val="005773E6"/>
    <w:rsid w:val="0058405C"/>
    <w:rsid w:val="005879D1"/>
    <w:rsid w:val="0059465E"/>
    <w:rsid w:val="005946A1"/>
    <w:rsid w:val="00597F14"/>
    <w:rsid w:val="005A1BA0"/>
    <w:rsid w:val="005A6D0D"/>
    <w:rsid w:val="005A76C4"/>
    <w:rsid w:val="005B3941"/>
    <w:rsid w:val="005C5EF0"/>
    <w:rsid w:val="005D57C6"/>
    <w:rsid w:val="005D75A0"/>
    <w:rsid w:val="005E3B4A"/>
    <w:rsid w:val="005E3BD2"/>
    <w:rsid w:val="005F1DF8"/>
    <w:rsid w:val="00603882"/>
    <w:rsid w:val="00616063"/>
    <w:rsid w:val="00621881"/>
    <w:rsid w:val="00623DD8"/>
    <w:rsid w:val="00632CF9"/>
    <w:rsid w:val="00634689"/>
    <w:rsid w:val="00637474"/>
    <w:rsid w:val="00640D1C"/>
    <w:rsid w:val="0064277B"/>
    <w:rsid w:val="00651D78"/>
    <w:rsid w:val="00653428"/>
    <w:rsid w:val="00657871"/>
    <w:rsid w:val="00660824"/>
    <w:rsid w:val="00663DBE"/>
    <w:rsid w:val="0066486A"/>
    <w:rsid w:val="00666F1A"/>
    <w:rsid w:val="0066763D"/>
    <w:rsid w:val="006706AC"/>
    <w:rsid w:val="00670A07"/>
    <w:rsid w:val="00670E76"/>
    <w:rsid w:val="00685057"/>
    <w:rsid w:val="00685D3A"/>
    <w:rsid w:val="006A1A6B"/>
    <w:rsid w:val="006A40F7"/>
    <w:rsid w:val="006A4659"/>
    <w:rsid w:val="006B28CD"/>
    <w:rsid w:val="006B50C4"/>
    <w:rsid w:val="006C5476"/>
    <w:rsid w:val="006E335D"/>
    <w:rsid w:val="006E6520"/>
    <w:rsid w:val="006F5DEF"/>
    <w:rsid w:val="006F6579"/>
    <w:rsid w:val="00702FC2"/>
    <w:rsid w:val="00714F26"/>
    <w:rsid w:val="007240B9"/>
    <w:rsid w:val="007302C5"/>
    <w:rsid w:val="0073135A"/>
    <w:rsid w:val="00732A8A"/>
    <w:rsid w:val="0073368B"/>
    <w:rsid w:val="00741A2A"/>
    <w:rsid w:val="00741CCD"/>
    <w:rsid w:val="007451F1"/>
    <w:rsid w:val="0074628E"/>
    <w:rsid w:val="007522FF"/>
    <w:rsid w:val="00757AA9"/>
    <w:rsid w:val="007718C4"/>
    <w:rsid w:val="007762EE"/>
    <w:rsid w:val="007779D7"/>
    <w:rsid w:val="00790169"/>
    <w:rsid w:val="00794AA3"/>
    <w:rsid w:val="007A06A0"/>
    <w:rsid w:val="007A4A2C"/>
    <w:rsid w:val="007A7E8F"/>
    <w:rsid w:val="007B1EC5"/>
    <w:rsid w:val="007B21FB"/>
    <w:rsid w:val="007C0440"/>
    <w:rsid w:val="007C4416"/>
    <w:rsid w:val="007C6A49"/>
    <w:rsid w:val="007C7E13"/>
    <w:rsid w:val="007D6D17"/>
    <w:rsid w:val="007E06F5"/>
    <w:rsid w:val="007E77F9"/>
    <w:rsid w:val="007F0991"/>
    <w:rsid w:val="007F3369"/>
    <w:rsid w:val="007F5834"/>
    <w:rsid w:val="00806209"/>
    <w:rsid w:val="0081166D"/>
    <w:rsid w:val="008127BD"/>
    <w:rsid w:val="00817B5B"/>
    <w:rsid w:val="00840291"/>
    <w:rsid w:val="0084560A"/>
    <w:rsid w:val="008572E1"/>
    <w:rsid w:val="00880BC1"/>
    <w:rsid w:val="00883004"/>
    <w:rsid w:val="00886295"/>
    <w:rsid w:val="0089353C"/>
    <w:rsid w:val="00897F5F"/>
    <w:rsid w:val="008A0EC3"/>
    <w:rsid w:val="008A4B41"/>
    <w:rsid w:val="008B0279"/>
    <w:rsid w:val="008C2608"/>
    <w:rsid w:val="008C4540"/>
    <w:rsid w:val="008C70FD"/>
    <w:rsid w:val="008D11C2"/>
    <w:rsid w:val="008E3A0D"/>
    <w:rsid w:val="008E62DA"/>
    <w:rsid w:val="008E6BB7"/>
    <w:rsid w:val="008F124F"/>
    <w:rsid w:val="0090549B"/>
    <w:rsid w:val="0091147C"/>
    <w:rsid w:val="00914C70"/>
    <w:rsid w:val="0093065A"/>
    <w:rsid w:val="009356AE"/>
    <w:rsid w:val="009468E6"/>
    <w:rsid w:val="0095055E"/>
    <w:rsid w:val="00962D88"/>
    <w:rsid w:val="009663CA"/>
    <w:rsid w:val="0097633B"/>
    <w:rsid w:val="009859F9"/>
    <w:rsid w:val="009A000E"/>
    <w:rsid w:val="009A4B8D"/>
    <w:rsid w:val="009A5DE1"/>
    <w:rsid w:val="009B11E4"/>
    <w:rsid w:val="009C1A98"/>
    <w:rsid w:val="009D7A60"/>
    <w:rsid w:val="009F5416"/>
    <w:rsid w:val="009F61FA"/>
    <w:rsid w:val="00A00010"/>
    <w:rsid w:val="00A02E99"/>
    <w:rsid w:val="00A07A5C"/>
    <w:rsid w:val="00A1121E"/>
    <w:rsid w:val="00A12010"/>
    <w:rsid w:val="00A173A5"/>
    <w:rsid w:val="00A2694B"/>
    <w:rsid w:val="00A342E9"/>
    <w:rsid w:val="00A53531"/>
    <w:rsid w:val="00A60E19"/>
    <w:rsid w:val="00A65B79"/>
    <w:rsid w:val="00A66719"/>
    <w:rsid w:val="00A84165"/>
    <w:rsid w:val="00A849A2"/>
    <w:rsid w:val="00A84DAE"/>
    <w:rsid w:val="00A92965"/>
    <w:rsid w:val="00A96AD4"/>
    <w:rsid w:val="00AA38CB"/>
    <w:rsid w:val="00AA69EE"/>
    <w:rsid w:val="00AB0D2D"/>
    <w:rsid w:val="00AB39FF"/>
    <w:rsid w:val="00AB576D"/>
    <w:rsid w:val="00AD1146"/>
    <w:rsid w:val="00AD1756"/>
    <w:rsid w:val="00AD21F7"/>
    <w:rsid w:val="00AE279B"/>
    <w:rsid w:val="00AF41B4"/>
    <w:rsid w:val="00AF6F74"/>
    <w:rsid w:val="00B03F82"/>
    <w:rsid w:val="00B04185"/>
    <w:rsid w:val="00B11B36"/>
    <w:rsid w:val="00B17DBF"/>
    <w:rsid w:val="00B209AB"/>
    <w:rsid w:val="00B26305"/>
    <w:rsid w:val="00B27E8A"/>
    <w:rsid w:val="00B307F5"/>
    <w:rsid w:val="00B45114"/>
    <w:rsid w:val="00B471B5"/>
    <w:rsid w:val="00B472DB"/>
    <w:rsid w:val="00B50F7D"/>
    <w:rsid w:val="00B57584"/>
    <w:rsid w:val="00B6087D"/>
    <w:rsid w:val="00B62ED0"/>
    <w:rsid w:val="00B6500D"/>
    <w:rsid w:val="00B673DD"/>
    <w:rsid w:val="00B756B6"/>
    <w:rsid w:val="00B91764"/>
    <w:rsid w:val="00BB22E4"/>
    <w:rsid w:val="00BC0F70"/>
    <w:rsid w:val="00BD2379"/>
    <w:rsid w:val="00BE65A3"/>
    <w:rsid w:val="00BF35DD"/>
    <w:rsid w:val="00C24BF6"/>
    <w:rsid w:val="00C32F4B"/>
    <w:rsid w:val="00C340B0"/>
    <w:rsid w:val="00C54114"/>
    <w:rsid w:val="00C62267"/>
    <w:rsid w:val="00C622FF"/>
    <w:rsid w:val="00C63D3D"/>
    <w:rsid w:val="00C72158"/>
    <w:rsid w:val="00C74DCF"/>
    <w:rsid w:val="00C758B1"/>
    <w:rsid w:val="00C76C47"/>
    <w:rsid w:val="00C85E95"/>
    <w:rsid w:val="00C865D0"/>
    <w:rsid w:val="00C93F62"/>
    <w:rsid w:val="00C95703"/>
    <w:rsid w:val="00C96B16"/>
    <w:rsid w:val="00CA451E"/>
    <w:rsid w:val="00CB7D55"/>
    <w:rsid w:val="00CC3BB4"/>
    <w:rsid w:val="00CC5A4C"/>
    <w:rsid w:val="00CD443D"/>
    <w:rsid w:val="00CD6011"/>
    <w:rsid w:val="00CE07B9"/>
    <w:rsid w:val="00CF5A11"/>
    <w:rsid w:val="00D04F03"/>
    <w:rsid w:val="00D11EBF"/>
    <w:rsid w:val="00D164E5"/>
    <w:rsid w:val="00D20B41"/>
    <w:rsid w:val="00D27EB0"/>
    <w:rsid w:val="00D334EC"/>
    <w:rsid w:val="00D361FF"/>
    <w:rsid w:val="00D44521"/>
    <w:rsid w:val="00D545E3"/>
    <w:rsid w:val="00D56005"/>
    <w:rsid w:val="00D57585"/>
    <w:rsid w:val="00D6069C"/>
    <w:rsid w:val="00D663D4"/>
    <w:rsid w:val="00D66D35"/>
    <w:rsid w:val="00D7788F"/>
    <w:rsid w:val="00D862B6"/>
    <w:rsid w:val="00D86608"/>
    <w:rsid w:val="00DA3DEF"/>
    <w:rsid w:val="00DA604A"/>
    <w:rsid w:val="00DA7EA4"/>
    <w:rsid w:val="00DB183A"/>
    <w:rsid w:val="00DB2B4F"/>
    <w:rsid w:val="00DB2DB8"/>
    <w:rsid w:val="00DC5CF3"/>
    <w:rsid w:val="00DC6561"/>
    <w:rsid w:val="00DD477B"/>
    <w:rsid w:val="00DE4F9C"/>
    <w:rsid w:val="00DF292B"/>
    <w:rsid w:val="00DF3673"/>
    <w:rsid w:val="00DF4867"/>
    <w:rsid w:val="00DF7D15"/>
    <w:rsid w:val="00E11E4A"/>
    <w:rsid w:val="00E14285"/>
    <w:rsid w:val="00E1588C"/>
    <w:rsid w:val="00E172B9"/>
    <w:rsid w:val="00E25496"/>
    <w:rsid w:val="00E25ABE"/>
    <w:rsid w:val="00E30685"/>
    <w:rsid w:val="00E35CE4"/>
    <w:rsid w:val="00E42547"/>
    <w:rsid w:val="00E442AF"/>
    <w:rsid w:val="00E458B8"/>
    <w:rsid w:val="00E56197"/>
    <w:rsid w:val="00E57F4B"/>
    <w:rsid w:val="00E62B05"/>
    <w:rsid w:val="00E74E54"/>
    <w:rsid w:val="00E75487"/>
    <w:rsid w:val="00E831BD"/>
    <w:rsid w:val="00E85F0D"/>
    <w:rsid w:val="00E8648E"/>
    <w:rsid w:val="00E96D54"/>
    <w:rsid w:val="00E97A7C"/>
    <w:rsid w:val="00EA3C2F"/>
    <w:rsid w:val="00EB0FA2"/>
    <w:rsid w:val="00EB3A51"/>
    <w:rsid w:val="00EC2383"/>
    <w:rsid w:val="00EC57AA"/>
    <w:rsid w:val="00EC7E99"/>
    <w:rsid w:val="00ED5738"/>
    <w:rsid w:val="00ED7551"/>
    <w:rsid w:val="00EE4598"/>
    <w:rsid w:val="00EE5C70"/>
    <w:rsid w:val="00EF0BAE"/>
    <w:rsid w:val="00F008F8"/>
    <w:rsid w:val="00F06393"/>
    <w:rsid w:val="00F1152F"/>
    <w:rsid w:val="00F21DAE"/>
    <w:rsid w:val="00F258EB"/>
    <w:rsid w:val="00F405AA"/>
    <w:rsid w:val="00F45AFD"/>
    <w:rsid w:val="00F4642A"/>
    <w:rsid w:val="00F47DA5"/>
    <w:rsid w:val="00F53C14"/>
    <w:rsid w:val="00F62E56"/>
    <w:rsid w:val="00F654C7"/>
    <w:rsid w:val="00F654DD"/>
    <w:rsid w:val="00F76857"/>
    <w:rsid w:val="00F76A20"/>
    <w:rsid w:val="00F879A6"/>
    <w:rsid w:val="00F90994"/>
    <w:rsid w:val="00F90B18"/>
    <w:rsid w:val="00F91476"/>
    <w:rsid w:val="00F96EF3"/>
    <w:rsid w:val="00FB1EBE"/>
    <w:rsid w:val="00FB50EC"/>
    <w:rsid w:val="00FB6FAA"/>
    <w:rsid w:val="00FC0E0F"/>
    <w:rsid w:val="00FD6597"/>
    <w:rsid w:val="00FD7736"/>
    <w:rsid w:val="00FD7E3B"/>
    <w:rsid w:val="00FF2882"/>
    <w:rsid w:val="00FF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>
      <v:textbox inset="5.85pt,.7pt,5.85pt,.7pt"/>
    </o:shapedefaults>
    <o:shapelayout v:ext="edit">
      <o:idmap v:ext="edit" data="1"/>
    </o:shapelayout>
  </w:shapeDefaults>
  <w:decimalSymbol w:val="."/>
  <w:listSeparator w:val=","/>
  <w14:docId w14:val="498C0B7B"/>
  <w15:docId w15:val="{5CC1419C-EF4B-4902-991B-71BCB1DCF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472DB"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0"/>
    <w:qFormat/>
    <w:rsid w:val="005773E6"/>
    <w:pPr>
      <w:keepNext/>
      <w:outlineLvl w:val="0"/>
    </w:pPr>
    <w:rPr>
      <w:rFonts w:ascii="Arial" w:eastAsia="HGP創英角ｺﾞｼｯｸUB" w:hAnsi="Arial"/>
      <w:sz w:val="32"/>
      <w:szCs w:val="32"/>
    </w:rPr>
  </w:style>
  <w:style w:type="paragraph" w:styleId="2">
    <w:name w:val="heading 2"/>
    <w:basedOn w:val="a"/>
    <w:next w:val="a"/>
    <w:link w:val="20"/>
    <w:qFormat/>
    <w:rsid w:val="00E96D54"/>
    <w:pPr>
      <w:keepNext/>
      <w:outlineLvl w:val="1"/>
    </w:pPr>
    <w:rPr>
      <w:rFonts w:ascii="Arial" w:eastAsia="HGP創英角ｺﾞｼｯｸUB" w:hAnsi="Arial"/>
      <w:sz w:val="28"/>
    </w:rPr>
  </w:style>
  <w:style w:type="paragraph" w:styleId="3">
    <w:name w:val="heading 3"/>
    <w:basedOn w:val="a"/>
    <w:next w:val="a"/>
    <w:link w:val="30"/>
    <w:semiHidden/>
    <w:unhideWhenUsed/>
    <w:qFormat/>
    <w:rsid w:val="00B6087D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472DB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B472DB"/>
    <w:pPr>
      <w:tabs>
        <w:tab w:val="center" w:pos="4252"/>
        <w:tab w:val="right" w:pos="8504"/>
      </w:tabs>
      <w:snapToGrid w:val="0"/>
    </w:pPr>
  </w:style>
  <w:style w:type="character" w:styleId="a6">
    <w:name w:val="Hyperlink"/>
    <w:basedOn w:val="a0"/>
    <w:uiPriority w:val="99"/>
    <w:rsid w:val="00A00010"/>
    <w:rPr>
      <w:color w:val="0000FF"/>
      <w:u w:val="single"/>
    </w:rPr>
  </w:style>
  <w:style w:type="paragraph" w:styleId="a7">
    <w:name w:val="Document Map"/>
    <w:basedOn w:val="a"/>
    <w:semiHidden/>
    <w:rsid w:val="00460DDC"/>
    <w:pPr>
      <w:shd w:val="clear" w:color="auto" w:fill="000080"/>
    </w:pPr>
    <w:rPr>
      <w:rFonts w:ascii="Arial" w:eastAsia="ＭＳ ゴシック" w:hAnsi="Arial"/>
    </w:rPr>
  </w:style>
  <w:style w:type="character" w:customStyle="1" w:styleId="10">
    <w:name w:val="見出し 1 (文字)"/>
    <w:basedOn w:val="a0"/>
    <w:link w:val="1"/>
    <w:rsid w:val="005773E6"/>
    <w:rPr>
      <w:rFonts w:ascii="Arial" w:eastAsia="HGP創英角ｺﾞｼｯｸUB" w:hAnsi="Arial"/>
      <w:kern w:val="2"/>
      <w:sz w:val="32"/>
      <w:szCs w:val="32"/>
      <w:lang w:val="en-US" w:eastAsia="ja-JP" w:bidi="ar-SA"/>
    </w:rPr>
  </w:style>
  <w:style w:type="paragraph" w:styleId="11">
    <w:name w:val="toc 1"/>
    <w:basedOn w:val="a"/>
    <w:next w:val="a"/>
    <w:autoRedefine/>
    <w:uiPriority w:val="39"/>
    <w:rsid w:val="00053689"/>
    <w:rPr>
      <w:rFonts w:eastAsia="HGS創英角ｺﾞｼｯｸUB"/>
    </w:rPr>
  </w:style>
  <w:style w:type="character" w:customStyle="1" w:styleId="20">
    <w:name w:val="見出し 2 (文字)"/>
    <w:basedOn w:val="a0"/>
    <w:link w:val="2"/>
    <w:rsid w:val="00E96D54"/>
    <w:rPr>
      <w:rFonts w:ascii="Arial" w:eastAsia="HGP創英角ｺﾞｼｯｸUB" w:hAnsi="Arial"/>
      <w:kern w:val="2"/>
      <w:sz w:val="28"/>
      <w:szCs w:val="21"/>
      <w:lang w:val="en-US" w:eastAsia="ja-JP" w:bidi="ar-SA"/>
    </w:rPr>
  </w:style>
  <w:style w:type="paragraph" w:styleId="21">
    <w:name w:val="toc 2"/>
    <w:basedOn w:val="a"/>
    <w:next w:val="a"/>
    <w:autoRedefine/>
    <w:uiPriority w:val="39"/>
    <w:rsid w:val="00EC7E99"/>
    <w:pPr>
      <w:ind w:leftChars="100" w:left="210"/>
    </w:pPr>
  </w:style>
  <w:style w:type="character" w:customStyle="1" w:styleId="spacer2">
    <w:name w:val="spacer2"/>
    <w:basedOn w:val="a0"/>
    <w:rsid w:val="00120771"/>
  </w:style>
  <w:style w:type="paragraph" w:styleId="a8">
    <w:name w:val="Balloon Text"/>
    <w:basedOn w:val="a"/>
    <w:link w:val="a9"/>
    <w:rsid w:val="00137B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sid w:val="00137B69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137B69"/>
    <w:pPr>
      <w:ind w:leftChars="400" w:left="840"/>
    </w:pPr>
  </w:style>
  <w:style w:type="character" w:customStyle="1" w:styleId="a5">
    <w:name w:val="フッター (文字)"/>
    <w:basedOn w:val="a0"/>
    <w:link w:val="a4"/>
    <w:uiPriority w:val="99"/>
    <w:rsid w:val="00D334EC"/>
    <w:rPr>
      <w:kern w:val="2"/>
      <w:sz w:val="21"/>
      <w:szCs w:val="21"/>
    </w:rPr>
  </w:style>
  <w:style w:type="character" w:customStyle="1" w:styleId="30">
    <w:name w:val="見出し 3 (文字)"/>
    <w:basedOn w:val="a0"/>
    <w:link w:val="3"/>
    <w:semiHidden/>
    <w:rsid w:val="00B6087D"/>
    <w:rPr>
      <w:rFonts w:asciiTheme="majorHAnsi" w:eastAsiaTheme="majorEastAsia" w:hAnsiTheme="majorHAnsi" w:cstheme="majorBidi"/>
      <w:kern w:val="2"/>
      <w:sz w:val="21"/>
      <w:szCs w:val="21"/>
    </w:rPr>
  </w:style>
  <w:style w:type="paragraph" w:styleId="Web">
    <w:name w:val="Normal (Web)"/>
    <w:basedOn w:val="a"/>
    <w:uiPriority w:val="99"/>
    <w:unhideWhenUsed/>
    <w:rsid w:val="00DF292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b">
    <w:name w:val="Unresolved Mention"/>
    <w:basedOn w:val="a0"/>
    <w:uiPriority w:val="99"/>
    <w:semiHidden/>
    <w:unhideWhenUsed/>
    <w:rsid w:val="00790169"/>
    <w:rPr>
      <w:color w:val="605E5C"/>
      <w:shd w:val="clear" w:color="auto" w:fill="E1DFDD"/>
    </w:rPr>
  </w:style>
  <w:style w:type="character" w:styleId="ac">
    <w:name w:val="FollowedHyperlink"/>
    <w:basedOn w:val="a0"/>
    <w:semiHidden/>
    <w:unhideWhenUsed/>
    <w:rsid w:val="002837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ffi-rin.com" TargetMode="External"/><Relationship Id="rId13" Type="http://schemas.openxmlformats.org/officeDocument/2006/relationships/hyperlink" Target="https://affi-rin.com" TargetMode="External"/><Relationship Id="rId18" Type="http://schemas.openxmlformats.org/officeDocument/2006/relationships/hyperlink" Target="https://maroon-ex.jp/fx47081/KytZ1y" TargetMode="External"/><Relationship Id="rId26" Type="http://schemas.openxmlformats.org/officeDocument/2006/relationships/hyperlink" Target="https://line.me/R/ti/p/%40fej4055v" TargetMode="External"/><Relationship Id="rId3" Type="http://schemas.openxmlformats.org/officeDocument/2006/relationships/styles" Target="styles.xml"/><Relationship Id="rId21" Type="http://schemas.openxmlformats.org/officeDocument/2006/relationships/hyperlink" Target="mailto:rin-info@register-ex.com" TargetMode="External"/><Relationship Id="rId34" Type="http://schemas.openxmlformats.org/officeDocument/2006/relationships/hyperlink" Target="https://affi-rin.com/special/mai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affi-rin.com/special/mail" TargetMode="External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33" Type="http://schemas.openxmlformats.org/officeDocument/2006/relationships/hyperlink" Target="https://affi-rin.co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dobe.co.jp/products/acrobat/readstep2.html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affi-rin.com/special/ma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ffi-rin.com" TargetMode="External"/><Relationship Id="rId24" Type="http://schemas.openxmlformats.org/officeDocument/2006/relationships/header" Target="header2.xml"/><Relationship Id="rId32" Type="http://schemas.openxmlformats.org/officeDocument/2006/relationships/hyperlink" Target="https://twitter.com/Rin_LBLL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hyperlink" Target="https://affi-rin.com" TargetMode="External"/><Relationship Id="rId36" Type="http://schemas.openxmlformats.org/officeDocument/2006/relationships/image" Target="media/image14.png"/><Relationship Id="rId10" Type="http://schemas.openxmlformats.org/officeDocument/2006/relationships/hyperlink" Target="https://affi-rin.com" TargetMode="External"/><Relationship Id="rId19" Type="http://schemas.openxmlformats.org/officeDocument/2006/relationships/hyperlink" Target="https://affi-rin.com/special/mail" TargetMode="External"/><Relationship Id="rId31" Type="http://schemas.openxmlformats.org/officeDocument/2006/relationships/hyperlink" Target="https://line.me/R/ti/p/%40fej4055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ffi-rin.com/special/mail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line.me/R/ti/p/%40fej4055v" TargetMode="External"/><Relationship Id="rId27" Type="http://schemas.openxmlformats.org/officeDocument/2006/relationships/hyperlink" Target="https://twitter.com/Rin_LBLL" TargetMode="External"/><Relationship Id="rId30" Type="http://schemas.openxmlformats.org/officeDocument/2006/relationships/hyperlink" Target="mailto:rin-info@register-ex.com" TargetMode="External"/><Relationship Id="rId35" Type="http://schemas.openxmlformats.org/officeDocument/2006/relationships/hyperlink" Target="mailto:rin-info@register-ex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9650;&#26032;&#35215;&#12501;&#12449;&#12452;&#12523;\&#26360;&#31821;&#29305;&#20856;\earth2\earth2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2C266-C0E8-4C3E-BB30-68CECDD19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earth2.dot</Template>
  <TotalTime>10</TotalTime>
  <Pages>5</Pages>
  <Words>269</Words>
  <Characters>1536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1802</CharactersWithSpaces>
  <SharedDoc>false</SharedDoc>
  <HLinks>
    <vt:vector size="216" baseType="variant">
      <vt:variant>
        <vt:i4>8060948</vt:i4>
      </vt:variant>
      <vt:variant>
        <vt:i4>198</vt:i4>
      </vt:variant>
      <vt:variant>
        <vt:i4>0</vt:i4>
      </vt:variant>
      <vt:variant>
        <vt:i4>5</vt:i4>
      </vt:variant>
      <vt:variant>
        <vt:lpwstr>http://mixi.jp/show_friend.pl?id=0000000</vt:lpwstr>
      </vt:variant>
      <vt:variant>
        <vt:lpwstr/>
      </vt:variant>
      <vt:variant>
        <vt:i4>2424937</vt:i4>
      </vt:variant>
      <vt:variant>
        <vt:i4>195</vt:i4>
      </vt:variant>
      <vt:variant>
        <vt:i4>0</vt:i4>
      </vt:variant>
      <vt:variant>
        <vt:i4>5</vt:i4>
      </vt:variant>
      <vt:variant>
        <vt:lpwstr>http://www.xxx.com/</vt:lpwstr>
      </vt:variant>
      <vt:variant>
        <vt:lpwstr/>
      </vt:variant>
      <vt:variant>
        <vt:i4>2424937</vt:i4>
      </vt:variant>
      <vt:variant>
        <vt:i4>192</vt:i4>
      </vt:variant>
      <vt:variant>
        <vt:i4>0</vt:i4>
      </vt:variant>
      <vt:variant>
        <vt:i4>5</vt:i4>
      </vt:variant>
      <vt:variant>
        <vt:lpwstr>http://www.xxx.com/</vt:lpwstr>
      </vt:variant>
      <vt:variant>
        <vt:lpwstr/>
      </vt:variant>
      <vt:variant>
        <vt:i4>5570570</vt:i4>
      </vt:variant>
      <vt:variant>
        <vt:i4>189</vt:i4>
      </vt:variant>
      <vt:variant>
        <vt:i4>0</vt:i4>
      </vt:variant>
      <vt:variant>
        <vt:i4>5</vt:i4>
      </vt:variant>
      <vt:variant>
        <vt:lpwstr>http://www.mag2.com/m/0000000000.html</vt:lpwstr>
      </vt:variant>
      <vt:variant>
        <vt:lpwstr/>
      </vt:variant>
      <vt:variant>
        <vt:i4>4325479</vt:i4>
      </vt:variant>
      <vt:variant>
        <vt:i4>186</vt:i4>
      </vt:variant>
      <vt:variant>
        <vt:i4>0</vt:i4>
      </vt:variant>
      <vt:variant>
        <vt:i4>5</vt:i4>
      </vt:variant>
      <vt:variant>
        <vt:lpwstr>mailto:aa@bb.cc</vt:lpwstr>
      </vt:variant>
      <vt:variant>
        <vt:lpwstr/>
      </vt:variant>
      <vt:variant>
        <vt:i4>1900599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_Toc195726122</vt:lpwstr>
      </vt:variant>
      <vt:variant>
        <vt:i4>1900599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_Toc195726121</vt:lpwstr>
      </vt:variant>
      <vt:variant>
        <vt:i4>1900599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_Toc195726120</vt:lpwstr>
      </vt:variant>
      <vt:variant>
        <vt:i4>1966135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_Toc195726119</vt:lpwstr>
      </vt:variant>
      <vt:variant>
        <vt:i4>1966135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_Toc195726118</vt:lpwstr>
      </vt:variant>
      <vt:variant>
        <vt:i4>1966135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_Toc195726117</vt:lpwstr>
      </vt:variant>
      <vt:variant>
        <vt:i4>1966135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_Toc195726116</vt:lpwstr>
      </vt:variant>
      <vt:variant>
        <vt:i4>1966135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_Toc195726115</vt:lpwstr>
      </vt:variant>
      <vt:variant>
        <vt:i4>1966135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_Toc195726114</vt:lpwstr>
      </vt:variant>
      <vt:variant>
        <vt:i4>1966135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_Toc195726113</vt:lpwstr>
      </vt:variant>
      <vt:variant>
        <vt:i4>1966135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_Toc195726112</vt:lpwstr>
      </vt:variant>
      <vt:variant>
        <vt:i4>1966135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_Toc195726111</vt:lpwstr>
      </vt:variant>
      <vt:variant>
        <vt:i4>1966135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_Toc195726110</vt:lpwstr>
      </vt:variant>
      <vt:variant>
        <vt:i4>2031671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_Toc195726109</vt:lpwstr>
      </vt:variant>
      <vt:variant>
        <vt:i4>2031671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_Toc195726108</vt:lpwstr>
      </vt:variant>
      <vt:variant>
        <vt:i4>2031671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_Toc195726107</vt:lpwstr>
      </vt:variant>
      <vt:variant>
        <vt:i4>2031671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_Toc195726106</vt:lpwstr>
      </vt:variant>
      <vt:variant>
        <vt:i4>2031671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_Toc195726105</vt:lpwstr>
      </vt:variant>
      <vt:variant>
        <vt:i4>2031671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_Toc195726104</vt:lpwstr>
      </vt:variant>
      <vt:variant>
        <vt:i4>2031671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_Toc195726103</vt:lpwstr>
      </vt:variant>
      <vt:variant>
        <vt:i4>2031671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_Toc195726102</vt:lpwstr>
      </vt:variant>
      <vt:variant>
        <vt:i4>2031671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_Toc195726101</vt:lpwstr>
      </vt:variant>
      <vt:variant>
        <vt:i4>2031671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_Toc195726100</vt:lpwstr>
      </vt:variant>
      <vt:variant>
        <vt:i4>1441846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_Toc195726099</vt:lpwstr>
      </vt:variant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_Toc195726098</vt:lpwstr>
      </vt:variant>
      <vt:variant>
        <vt:i4>1441846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_Toc195726097</vt:lpwstr>
      </vt:variant>
      <vt:variant>
        <vt:i4>1441846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_Toc195726096</vt:lpwstr>
      </vt:variant>
      <vt:variant>
        <vt:i4>1441846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_Toc195726095</vt:lpwstr>
      </vt:variant>
      <vt:variant>
        <vt:i4>1441846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_Toc195726094</vt:lpwstr>
      </vt:variant>
      <vt:variant>
        <vt:i4>1441846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_Toc195726093</vt:lpwstr>
      </vt:variant>
      <vt:variant>
        <vt:i4>3997795</vt:i4>
      </vt:variant>
      <vt:variant>
        <vt:i4>0</vt:i4>
      </vt:variant>
      <vt:variant>
        <vt:i4>0</vt:i4>
      </vt:variant>
      <vt:variant>
        <vt:i4>5</vt:i4>
      </vt:variant>
      <vt:variant>
        <vt:lpwstr>http://www.adobe.co.jp/products/acrobat/readstep2.html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山崎友樹子</dc:creator>
  <cp:lastModifiedBy>山崎 友樹子</cp:lastModifiedBy>
  <cp:revision>10</cp:revision>
  <cp:lastPrinted>2020-01-01T09:17:00Z</cp:lastPrinted>
  <dcterms:created xsi:type="dcterms:W3CDTF">2020-12-25T07:00:00Z</dcterms:created>
  <dcterms:modified xsi:type="dcterms:W3CDTF">2020-12-25T07:10:00Z</dcterms:modified>
</cp:coreProperties>
</file>